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70C0"/>
  <w:body>
    <w:p w:rsidR="00EF7DB6" w:rsidRDefault="002F1000" w:rsidP="00E853FC">
      <w:pPr>
        <w:jc w:val="center"/>
      </w:pPr>
      <w:bookmarkStart w:id="0" w:name="_GoBack"/>
      <w:bookmarkEnd w:id="0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9" type="#_x0000_t202" style="position:absolute;left:0;text-align:left;margin-left:275.2pt;margin-top:22.5pt;width:301.5pt;height:111.75pt;z-index:251653120;visibility:visible;mso-wrap-edited:f;mso-wrap-distance-left:2.88pt;mso-wrap-distance-top:2.88pt;mso-wrap-distance-right:2.88pt;mso-wrap-distance-bottom:2.88pt;mso-position-horizontal-relative:page;mso-position-vertical-relative:page" fillcolor="white [3212]" stroked="f" strokeweight="0" insetpen="t" o:cliptowrap="t">
            <v:shadow color="#ccc"/>
            <o:lock v:ext="edit" shapetype="t"/>
            <v:textbox style="mso-next-textbox:#_x0000_s1279;mso-column-margin:5.7pt" inset="2.85pt,2.85pt,2.85pt,2.85pt">
              <w:txbxContent>
                <w:p w:rsidR="002117D6" w:rsidRPr="002117D6" w:rsidRDefault="002117D6" w:rsidP="002117D6">
                  <w:pPr>
                    <w:jc w:val="left"/>
                    <w:rPr>
                      <w:lang w:val="it-IT"/>
                    </w:rPr>
                  </w:pPr>
                  <w:r w:rsidRPr="002117D6">
                    <w:rPr>
                      <w:b/>
                      <w:noProof/>
                      <w:color w:val="632423"/>
                      <w:sz w:val="32"/>
                      <w:szCs w:val="32"/>
                    </w:rPr>
                    <w:drawing>
                      <wp:inline distT="0" distB="0" distL="0" distR="0">
                        <wp:extent cx="971550" cy="904875"/>
                        <wp:effectExtent l="19050" t="0" r="0" b="0"/>
                        <wp:docPr id="9" name="Immagin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-Sapienza-Università-di-Roma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1550" cy="904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5A98" w:rsidRPr="00587E13" w:rsidRDefault="00785A98" w:rsidP="00785A98">
                  <w:pPr>
                    <w:rPr>
                      <w:color w:val="72002C" w:themeColor="accent2" w:themeShade="80"/>
                      <w:lang w:val="it-IT" w:bidi="en-US"/>
                    </w:rPr>
                  </w:pPr>
                </w:p>
              </w:txbxContent>
            </v:textbox>
            <w10:wrap anchorx="page" anchory="page"/>
          </v:shape>
        </w:pict>
      </w:r>
      <w:r w:rsidR="00762BFF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-452755</wp:posOffset>
            </wp:positionH>
            <wp:positionV relativeFrom="margin">
              <wp:posOffset>-243840</wp:posOffset>
            </wp:positionV>
            <wp:extent cx="3181350" cy="1409700"/>
            <wp:effectExtent l="19050" t="0" r="0" b="0"/>
            <wp:wrapSquare wrapText="bothSides"/>
            <wp:docPr id="2" name="Immagine 0" descr="M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2BFF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6948170</wp:posOffset>
            </wp:positionH>
            <wp:positionV relativeFrom="margin">
              <wp:posOffset>-243840</wp:posOffset>
            </wp:positionV>
            <wp:extent cx="3095625" cy="1409700"/>
            <wp:effectExtent l="19050" t="0" r="9525" b="0"/>
            <wp:wrapSquare wrapText="bothSides"/>
            <wp:docPr id="6" name="Immagine 1" descr="C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pict>
          <v:shape id="_x0000_s1385" type="#_x0000_t202" style="position:absolute;left:0;text-align:left;margin-left:348pt;margin-top:40.5pt;width:3in;height:78pt;z-index:251675648;mso-position-horizontal-relative:page;mso-position-vertical-relative:page" filled="f" stroked="f">
            <v:textbox>
              <w:txbxContent>
                <w:p w:rsidR="009F4C85" w:rsidRPr="009F4C85" w:rsidRDefault="009F4C85" w:rsidP="009F4C85">
                  <w:pPr>
                    <w:jc w:val="center"/>
                    <w:rPr>
                      <w:b/>
                      <w:color w:val="72002C" w:themeColor="accent2" w:themeShade="80"/>
                      <w:sz w:val="28"/>
                      <w:szCs w:val="28"/>
                      <w:lang w:val="it-IT"/>
                    </w:rPr>
                  </w:pPr>
                  <w:r w:rsidRPr="009F4C85">
                    <w:rPr>
                      <w:b/>
                      <w:color w:val="72002C" w:themeColor="accent2" w:themeShade="80"/>
                      <w:sz w:val="28"/>
                      <w:szCs w:val="28"/>
                      <w:lang w:val="it-IT"/>
                    </w:rPr>
                    <w:t>Dottorato in Diritto Pubblico, Comparato ed Internazionale</w:t>
                  </w:r>
                  <w:r>
                    <w:rPr>
                      <w:b/>
                      <w:color w:val="72002C" w:themeColor="accent2" w:themeShade="80"/>
                      <w:sz w:val="28"/>
                      <w:szCs w:val="28"/>
                      <w:lang w:val="it-IT"/>
                    </w:rPr>
                    <w:t>.</w:t>
                  </w:r>
                  <w:r w:rsidRPr="009F4C85">
                    <w:rPr>
                      <w:b/>
                      <w:color w:val="72002C" w:themeColor="accent2" w:themeShade="80"/>
                      <w:sz w:val="28"/>
                      <w:szCs w:val="28"/>
                      <w:lang w:val="it-IT"/>
                    </w:rPr>
                    <w:t xml:space="preserve"> Dipartimento di Scienze Politiche</w:t>
                  </w:r>
                </w:p>
                <w:p w:rsidR="002117D6" w:rsidRPr="002117D6" w:rsidRDefault="002117D6" w:rsidP="002117D6">
                  <w:pPr>
                    <w:rPr>
                      <w:lang w:val="it-IT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1" type="#_x0000_t202" style="position:absolute;left:0;text-align:left;margin-left:291pt;margin-top:420.75pt;width:273pt;height:162.05pt;z-index:251655168;visibility:visible;mso-wrap-edited:f;mso-wrap-distance-left:2.88pt;mso-wrap-distance-top:2.88pt;mso-wrap-distance-right:2.88pt;mso-wrap-distance-bottom:2.88pt;mso-position-horizontal-relative:page;mso-position-vertical-relative:page" fillcolor="#9bbb59" stroked="f" strokeweight="0" insetpen="t" o:cliptowrap="t">
            <v:fill color2="#74903b" focusposition=".5,.5" focussize="" focus="100%" type="gradientRadial"/>
            <v:shadow on="t" type="perspective" color="#4e6128" offset="1pt" offset2="-3pt"/>
            <o:lock v:ext="edit" shapetype="t"/>
            <v:textbox style="mso-next-textbox:#_x0000_s1281;mso-column-margin:5.7pt" inset="2.85pt,2.85pt,2.85pt,2.85pt">
              <w:txbxContent>
                <w:p w:rsidR="004B40EB" w:rsidRPr="00B56277" w:rsidRDefault="00E853FC">
                  <w:pPr>
                    <w:pStyle w:val="Indirizzo"/>
                    <w:rPr>
                      <w:rFonts w:ascii="Times New Roman" w:hAnsi="Times New Roman" w:cs="Times New Roman"/>
                      <w:caps/>
                      <w:color w:val="C00000"/>
                      <w:sz w:val="40"/>
                      <w:szCs w:val="40"/>
                    </w:rPr>
                  </w:pPr>
                  <w:r w:rsidRPr="00B56277">
                    <w:rPr>
                      <w:rFonts w:ascii="Times New Roman" w:hAnsi="Times New Roman" w:cs="Times New Roman"/>
                      <w:caps/>
                      <w:color w:val="C00000"/>
                      <w:sz w:val="40"/>
                      <w:szCs w:val="40"/>
                    </w:rPr>
                    <w:t xml:space="preserve">U.S. – E.u. </w:t>
                  </w:r>
                </w:p>
                <w:p w:rsidR="00EF7DB6" w:rsidRPr="00B56277" w:rsidRDefault="00A62DC0" w:rsidP="00A62DC0">
                  <w:pPr>
                    <w:pStyle w:val="Indirizzo"/>
                    <w:rPr>
                      <w:rFonts w:ascii="Times New Roman" w:hAnsi="Times New Roman" w:cs="Times New Roman"/>
                      <w:caps/>
                      <w:color w:val="C00000"/>
                      <w:sz w:val="40"/>
                      <w:szCs w:val="40"/>
                    </w:rPr>
                  </w:pPr>
                  <w:r w:rsidRPr="00B56277">
                    <w:rPr>
                      <w:rFonts w:ascii="Times New Roman" w:hAnsi="Times New Roman" w:cs="Times New Roman"/>
                      <w:caps/>
                      <w:color w:val="C00000"/>
                      <w:sz w:val="40"/>
                      <w:szCs w:val="40"/>
                    </w:rPr>
                    <w:t>ENVIRONMENTAL LAW</w:t>
                  </w:r>
                  <w:r w:rsidR="004B40EB" w:rsidRPr="00B56277">
                    <w:rPr>
                      <w:rFonts w:ascii="Times New Roman" w:hAnsi="Times New Roman" w:cs="Times New Roman"/>
                      <w:caps/>
                      <w:color w:val="C00000"/>
                      <w:sz w:val="40"/>
                      <w:szCs w:val="40"/>
                    </w:rPr>
                    <w:t xml:space="preserve">  </w:t>
                  </w:r>
                  <w:r w:rsidRPr="00B56277">
                    <w:rPr>
                      <w:rFonts w:ascii="Times New Roman" w:hAnsi="Times New Roman" w:cs="Times New Roman"/>
                      <w:caps/>
                      <w:color w:val="C00000"/>
                      <w:sz w:val="40"/>
                      <w:szCs w:val="40"/>
                    </w:rPr>
                    <w:t xml:space="preserve">    </w:t>
                  </w:r>
                  <w:r w:rsidR="004B40EB" w:rsidRPr="00B56277">
                    <w:rPr>
                      <w:rFonts w:ascii="Times New Roman" w:hAnsi="Times New Roman" w:cs="Times New Roman"/>
                      <w:caps/>
                      <w:color w:val="C00000"/>
                      <w:sz w:val="40"/>
                      <w:szCs w:val="40"/>
                    </w:rPr>
                    <w:t>COLLOQUIUM</w:t>
                  </w:r>
                </w:p>
                <w:p w:rsidR="005D29BC" w:rsidRPr="00091569" w:rsidRDefault="005D29BC" w:rsidP="00091569">
                  <w:pPr>
                    <w:pStyle w:val="Indirizzo"/>
                    <w:jc w:val="both"/>
                    <w:rPr>
                      <w:rFonts w:ascii="Times New Roman" w:hAnsi="Times New Roman" w:cs="Times New Roman"/>
                      <w:b w:val="0"/>
                      <w:caps/>
                      <w:color w:val="C00000"/>
                      <w:sz w:val="24"/>
                      <w:szCs w:val="24"/>
                    </w:rPr>
                  </w:pPr>
                </w:p>
                <w:p w:rsidR="005D29BC" w:rsidRPr="003F2D59" w:rsidRDefault="005D29BC" w:rsidP="00A62DC0">
                  <w:pPr>
                    <w:pStyle w:val="Indirizzo"/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</w:pPr>
                  <w:r w:rsidRPr="003F2D59"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  <w:t>2019 M</w:t>
                  </w:r>
                  <w:r w:rsidR="00091569" w:rsidRPr="003F2D59">
                    <w:rPr>
                      <w:rFonts w:ascii="Times New Roman" w:hAnsi="Times New Roman" w:cs="Times New Roman"/>
                      <w:i/>
                      <w:color w:val="C00000"/>
                    </w:rPr>
                    <w:t>AY</w:t>
                  </w:r>
                  <w:r w:rsidRPr="003F2D59"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  <w:t>, 30</w:t>
                  </w:r>
                </w:p>
                <w:p w:rsidR="00091569" w:rsidRPr="003F2D59" w:rsidRDefault="00091569" w:rsidP="00A62DC0">
                  <w:pPr>
                    <w:pStyle w:val="Indirizzo"/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</w:pPr>
                  <w:r w:rsidRPr="003F2D59"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  <w:t>Center for american studies</w:t>
                  </w:r>
                </w:p>
                <w:p w:rsidR="00091569" w:rsidRPr="003F2D59" w:rsidRDefault="00091569" w:rsidP="00A62DC0">
                  <w:pPr>
                    <w:pStyle w:val="Indirizzo"/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</w:pPr>
                  <w:r w:rsidRPr="003F2D59"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  <w:t>Rome</w:t>
                  </w:r>
                </w:p>
                <w:p w:rsidR="00091569" w:rsidRPr="003F2D59" w:rsidRDefault="00091569" w:rsidP="00A62DC0">
                  <w:pPr>
                    <w:pStyle w:val="Indirizzo"/>
                    <w:rPr>
                      <w:rFonts w:ascii="Times New Roman" w:hAnsi="Times New Roman" w:cs="Times New Roman"/>
                      <w:b w:val="0"/>
                      <w:i/>
                      <w:caps/>
                      <w:color w:val="C00000"/>
                    </w:rPr>
                  </w:pPr>
                  <w:r w:rsidRPr="003F2D59"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  <w:t>Via</w:t>
                  </w:r>
                  <w:r w:rsidR="003F2D59" w:rsidRPr="003F2D59"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  <w:t xml:space="preserve"> M. CAETANI, 32</w:t>
                  </w:r>
                </w:p>
                <w:p w:rsidR="00091569" w:rsidRPr="005D29BC" w:rsidRDefault="00091569" w:rsidP="00A62DC0">
                  <w:pPr>
                    <w:pStyle w:val="Indirizzo"/>
                    <w:rPr>
                      <w:rFonts w:ascii="Times New Roman" w:hAnsi="Times New Roman" w:cs="Times New Roman"/>
                      <w:i/>
                      <w:caps/>
                      <w:color w:val="C00000"/>
                      <w:sz w:val="40"/>
                      <w:szCs w:val="4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8" type="#_x0000_t202" style="position:absolute;left:0;text-align:left;margin-left:-5.25pt;margin-top:152.25pt;width:850.5pt;height:491.7pt;z-index:251652096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8;mso-column-margin:5.7pt;mso-fit-shape-to-text:t" inset="2.85pt,2.85pt,2.85pt,2.85pt">
              <w:txbxContent>
                <w:p w:rsidR="00EF7DB6" w:rsidRDefault="00701FD8">
                  <w:pPr>
                    <w:pStyle w:val="Heading4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848975" cy="6019800"/>
                        <wp:effectExtent l="19050" t="0" r="9525" b="0"/>
                        <wp:docPr id="111" name="Immagine 111" descr="C:\Users\Giovanni\Desktop\bandiera Europa-stati-uniti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" descr="C:\Users\Giovanni\Desktop\bandiera Europa-stati-uniti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48975" cy="6019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pict>
          <v:shape id="_x0000_s1275" type="#_x0000_t202" style="position:absolute;left:0;text-align:left;margin-left:576.7pt;margin-top:548.6pt;width:168.5pt;height:18.35pt;z-index:25164902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5;mso-column-margin:5.7pt;mso-fit-shape-to-text:t" inset="2.85pt,2.85pt,2.85pt,2.85pt">
              <w:txbxContent>
                <w:p w:rsidR="00EF7DB6" w:rsidRPr="00A62DC0" w:rsidRDefault="00EF7DB6" w:rsidP="00A62DC0">
                  <w:pPr>
                    <w:pStyle w:val="Indirizzo2"/>
                    <w:jc w:val="both"/>
                    <w:rPr>
                      <w:lang w:val="it-IT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7" type="#_x0000_t202" style="position:absolute;left:0;text-align:left;margin-left:48.2pt;margin-top:301.75pt;width:167.75pt;height:119.55pt;z-index:25165107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7;mso-column-margin:5.7pt;mso-fit-shape-to-text:t" inset="2.85pt,2.85pt,2.85pt,2.85pt">
              <w:txbxContent>
                <w:p w:rsidR="00EF7DB6" w:rsidRPr="00610343" w:rsidRDefault="00EF7DB6">
                  <w:pPr>
                    <w:pStyle w:val="BodyText2"/>
                    <w:rPr>
                      <w:lang w:val="it-IT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0" type="#_x0000_t202" style="position:absolute;left:0;text-align:left;margin-left:576.7pt;margin-top:476.45pt;width:168.5pt;height:44.2pt;z-index:25165414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0;mso-column-margin:5.7pt;mso-fit-shape-to-text:t" inset="2.85pt,2.85pt,2.85pt,2.85pt">
              <w:txbxContent>
                <w:p w:rsidR="00EF7DB6" w:rsidRPr="00A62DC0" w:rsidRDefault="00EF7DB6" w:rsidP="00A62DC0">
                  <w:pPr>
                    <w:pStyle w:val="Slogan"/>
                    <w:jc w:val="both"/>
                    <w:rPr>
                      <w:lang w:val="it-IT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4" type="#_x0000_t202" style="position:absolute;left:0;text-align:left;margin-left:302.85pt;margin-top:393.7pt;width:171pt;height:81.6pt;z-index:25164800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4;mso-column-margin:5.7pt;mso-fit-shape-to-text:t" inset="2.85pt,2.85pt,2.85pt,2.85pt">
              <w:txbxContent>
                <w:p w:rsidR="00EF7DB6" w:rsidRPr="00610343" w:rsidRDefault="00EF7DB6">
                  <w:pPr>
                    <w:pStyle w:val="Indirizzo2"/>
                    <w:rPr>
                      <w:lang w:val="it-IT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rect id="_x0000_s1036" style="position:absolute;left:0;text-align:left;margin-left:341.95pt;margin-top:517.15pt;width:108pt;height:54pt;z-index:251646976;visibility:hidden;mso-wrap-edited:f;mso-wrap-distance-left:2.88pt;mso-wrap-distance-top:2.88pt;mso-wrap-distance-right:2.88pt;mso-wrap-distance-bottom:2.88pt;mso-position-horizontal-relative:text;mso-position-vertical-relative:text" o:regroupid="4" filled="f" fillcolor="black" stroked="f" strokecolor="white" strokeweight="0" insetpen="t" o:cliptowrap="t">
            <v:shadow color="#ccc"/>
            <o:lock v:ext="edit" shapetype="t"/>
            <v:textbox inset="2.88pt,2.88pt,2.88pt,2.88pt"/>
            <w10:wrap side="left"/>
          </v:rect>
        </w:pict>
      </w:r>
      <w:r w:rsidR="00EF7DB6">
        <w:br w:type="page"/>
      </w:r>
      <w:r>
        <w:lastRenderedPageBreak/>
        <w:pict>
          <v:shape id="_x0000_s1381" type="#_x0000_t202" style="position:absolute;left:0;text-align:left;margin-left:275.6pt;margin-top:15.75pt;width:275.65pt;height:575.25pt;z-index:25166028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>
                <w:p w:rsidR="005008BD" w:rsidRDefault="0005010D" w:rsidP="00DF7CF8">
                  <w:pPr>
                    <w:spacing w:line="240" w:lineRule="auto"/>
                    <w:contextualSpacing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>CLIM</w:t>
                  </w:r>
                  <w:r w:rsidR="00F54E98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ATE CHANGE </w:t>
                  </w:r>
                </w:p>
                <w:p w:rsidR="00E94054" w:rsidRPr="00205527" w:rsidRDefault="00E94054" w:rsidP="00DF7CF8">
                  <w:pPr>
                    <w:spacing w:line="240" w:lineRule="auto"/>
                    <w:contextualSpacing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:rsidR="0005010D" w:rsidRPr="00F54E98" w:rsidRDefault="0005010D" w:rsidP="00DF7CF8">
                  <w:pPr>
                    <w:spacing w:line="240" w:lineRule="auto"/>
                    <w:contextualSpacing/>
                    <w:rPr>
                      <w:color w:val="auto"/>
                      <w:sz w:val="24"/>
                      <w:szCs w:val="24"/>
                    </w:rPr>
                  </w:pP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 xml:space="preserve">- PROF. M. GERRARD, </w:t>
                  </w:r>
                  <w:r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>Columbia Law School</w:t>
                  </w: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 xml:space="preserve"> (keynote speaker)</w:t>
                  </w:r>
                  <w:r w:rsidR="00015B1B" w:rsidRPr="00932958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C5377C">
                    <w:rPr>
                      <w:color w:val="FFFFFF" w:themeColor="background1"/>
                      <w:sz w:val="24"/>
                      <w:szCs w:val="24"/>
                    </w:rPr>
                    <w:t>“</w:t>
                  </w:r>
                  <w:r w:rsidR="00165DF1">
                    <w:rPr>
                      <w:color w:val="FFFFFF" w:themeColor="background1"/>
                      <w:sz w:val="24"/>
                      <w:szCs w:val="24"/>
                    </w:rPr>
                    <w:t>Status of global and U.S. legal efforts to fight climate c</w:t>
                  </w:r>
                  <w:r w:rsidR="00015B1B" w:rsidRPr="00932958">
                    <w:rPr>
                      <w:color w:val="FFFFFF" w:themeColor="background1"/>
                      <w:sz w:val="24"/>
                      <w:szCs w:val="24"/>
                    </w:rPr>
                    <w:t>hange."</w:t>
                  </w:r>
                  <w:r w:rsidR="00F54E98">
                    <w:rPr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00F54E98" w:rsidRPr="00F54E98">
                    <w:rPr>
                      <w:b/>
                      <w:color w:val="auto"/>
                      <w:sz w:val="24"/>
                      <w:szCs w:val="24"/>
                    </w:rPr>
                    <w:t xml:space="preserve">- </w:t>
                  </w:r>
                  <w:r w:rsidR="00050F0B">
                    <w:rPr>
                      <w:b/>
                      <w:color w:val="auto"/>
                      <w:sz w:val="24"/>
                      <w:szCs w:val="24"/>
                    </w:rPr>
                    <w:t xml:space="preserve"> Dr. G. Antonelli, </w:t>
                  </w:r>
                  <w:r w:rsidR="00F54E98" w:rsidRPr="00F54E98">
                    <w:rPr>
                      <w:b/>
                      <w:color w:val="auto"/>
                      <w:sz w:val="24"/>
                      <w:szCs w:val="24"/>
                    </w:rPr>
                    <w:t>Intoduction</w:t>
                  </w:r>
                </w:p>
                <w:p w:rsidR="00200CD1" w:rsidRPr="00932958" w:rsidRDefault="00200CD1" w:rsidP="00F10D41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05010D" w:rsidRPr="00E83B2D" w:rsidRDefault="0005010D" w:rsidP="00F10D41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E83B2D">
                    <w:rPr>
                      <w:color w:val="FFFFFF" w:themeColor="background1"/>
                      <w:sz w:val="24"/>
                      <w:szCs w:val="24"/>
                    </w:rPr>
                    <w:t xml:space="preserve">- PROF. F. FRACCHIA, </w:t>
                  </w:r>
                  <w:r w:rsidRPr="00E83B2D">
                    <w:rPr>
                      <w:i/>
                      <w:color w:val="FFFFFF" w:themeColor="background1"/>
                      <w:sz w:val="24"/>
                      <w:szCs w:val="24"/>
                    </w:rPr>
                    <w:t>Bocconi University,</w:t>
                  </w:r>
                  <w:r w:rsidR="00E83B2D" w:rsidRPr="00E83B2D">
                    <w:rPr>
                      <w:color w:val="FFFFFF" w:themeColor="background1"/>
                      <w:sz w:val="24"/>
                      <w:szCs w:val="24"/>
                    </w:rPr>
                    <w:t xml:space="preserve"> “Environmental protection</w:t>
                  </w:r>
                  <w:r w:rsidRPr="00E83B2D">
                    <w:rPr>
                      <w:color w:val="FFFFFF" w:themeColor="background1"/>
                      <w:sz w:val="24"/>
                      <w:szCs w:val="24"/>
                    </w:rPr>
                    <w:t xml:space="preserve">: </w:t>
                  </w:r>
                  <w:r w:rsidR="00E83B2D">
                    <w:rPr>
                      <w:color w:val="FFFFFF" w:themeColor="background1"/>
                      <w:sz w:val="24"/>
                      <w:szCs w:val="24"/>
                    </w:rPr>
                    <w:t>a</w:t>
                  </w:r>
                  <w:r w:rsidR="00E83B2D" w:rsidRPr="00E83B2D">
                    <w:rPr>
                      <w:color w:val="FFFFFF" w:themeColor="background1"/>
                      <w:sz w:val="24"/>
                      <w:szCs w:val="24"/>
                    </w:rPr>
                    <w:t xml:space="preserve"> matter of rights only</w:t>
                  </w:r>
                  <w:r w:rsidRPr="00E83B2D">
                    <w:rPr>
                      <w:color w:val="FFFFFF" w:themeColor="background1"/>
                      <w:sz w:val="24"/>
                      <w:szCs w:val="24"/>
                    </w:rPr>
                    <w:t>?”</w:t>
                  </w:r>
                </w:p>
                <w:p w:rsidR="00200CD1" w:rsidRPr="00E83B2D" w:rsidRDefault="00200CD1" w:rsidP="00F10D41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05010D" w:rsidRDefault="0005010D" w:rsidP="00F10D41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 xml:space="preserve">PROF. J. DERNBACH, </w:t>
                  </w:r>
                  <w:r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>Wiedener University</w:t>
                  </w:r>
                  <w:r w:rsidR="00DA6528"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CC2B2C">
                    <w:rPr>
                      <w:color w:val="FFFFFF" w:themeColor="background1"/>
                      <w:sz w:val="24"/>
                      <w:szCs w:val="24"/>
                    </w:rPr>
                    <w:t>“Legal pathways to deep d</w:t>
                  </w:r>
                  <w:r w:rsidR="00DA6528" w:rsidRPr="00D40626">
                    <w:rPr>
                      <w:color w:val="FFFFFF" w:themeColor="background1"/>
                      <w:sz w:val="24"/>
                      <w:szCs w:val="24"/>
                    </w:rPr>
                    <w:t>ecarbonization in the U.S. and Europe</w:t>
                  </w:r>
                  <w:r w:rsidR="00DA6528"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>”;</w:t>
                  </w:r>
                </w:p>
                <w:p w:rsidR="00200CD1" w:rsidRPr="00205527" w:rsidRDefault="00200CD1" w:rsidP="00F10D41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EF7DB6" w:rsidRPr="00C52E4D" w:rsidRDefault="0005010D" w:rsidP="00F10D41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E0489">
                    <w:rPr>
                      <w:color w:val="FFC000"/>
                      <w:sz w:val="24"/>
                      <w:szCs w:val="24"/>
                    </w:rPr>
                    <w:t xml:space="preserve"> </w:t>
                  </w:r>
                  <w:r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 xml:space="preserve">MR. S. FULTON, </w:t>
                  </w:r>
                  <w:r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>President Environmental Law Institute</w:t>
                  </w:r>
                  <w:r w:rsidR="00C52E4D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7050F1">
                    <w:rPr>
                      <w:color w:val="FFFFFF" w:themeColor="background1"/>
                      <w:sz w:val="24"/>
                      <w:szCs w:val="24"/>
                    </w:rPr>
                    <w:t>"Tools for progress in developing and transitional e</w:t>
                  </w:r>
                  <w:r w:rsidR="00C52E4D" w:rsidRPr="00C52E4D">
                    <w:rPr>
                      <w:color w:val="FFFFFF" w:themeColor="background1"/>
                      <w:sz w:val="24"/>
                      <w:szCs w:val="24"/>
                    </w:rPr>
                    <w:t>conomies"</w:t>
                  </w:r>
                  <w:r w:rsidR="00C52E4D">
                    <w:rPr>
                      <w:color w:val="FFFFFF" w:themeColor="background1"/>
                      <w:sz w:val="24"/>
                      <w:szCs w:val="24"/>
                    </w:rPr>
                    <w:t>;</w:t>
                  </w:r>
                </w:p>
                <w:p w:rsidR="00F72F59" w:rsidRDefault="00F72F59" w:rsidP="00F10D41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</w:p>
                <w:p w:rsidR="00E94054" w:rsidRPr="00F72F59" w:rsidRDefault="00F72F59" w:rsidP="00F72F59">
                  <w:pPr>
                    <w:spacing w:line="240" w:lineRule="exact"/>
                    <w:contextualSpacing/>
                    <w:jc w:val="center"/>
                    <w:rPr>
                      <w:b/>
                      <w:color w:val="auto"/>
                      <w:sz w:val="22"/>
                      <w:szCs w:val="22"/>
                    </w:rPr>
                  </w:pPr>
                  <w:r w:rsidRPr="00F72F59">
                    <w:rPr>
                      <w:b/>
                      <w:color w:val="auto"/>
                      <w:sz w:val="22"/>
                      <w:szCs w:val="22"/>
                    </w:rPr>
                    <w:t>Light lunch</w:t>
                  </w:r>
                </w:p>
                <w:p w:rsidR="00F72F59" w:rsidRDefault="00F72F59" w:rsidP="00F72F59">
                  <w:pPr>
                    <w:spacing w:line="240" w:lineRule="auto"/>
                    <w:contextualSpacing/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:rsidR="001D4217" w:rsidRDefault="007C46D3" w:rsidP="00F72F59">
                  <w:pPr>
                    <w:spacing w:line="240" w:lineRule="auto"/>
                    <w:contextualSpacing/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>AFTERNOON SESSION</w:t>
                  </w:r>
                  <w:r w:rsidR="00F171BD"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  </w:t>
                  </w:r>
                  <w:r w:rsidR="00D449C4"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F171BD"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>2</w:t>
                  </w:r>
                  <w:r w:rsidR="00D449C4"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.30 </w:t>
                  </w:r>
                  <w:r w:rsidR="00F171BD"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 p.m.</w:t>
                  </w:r>
                </w:p>
                <w:p w:rsidR="00B77103" w:rsidRDefault="00B77103" w:rsidP="00B77103">
                  <w:pPr>
                    <w:spacing w:line="240" w:lineRule="auto"/>
                    <w:contextualSpacing/>
                    <w:jc w:val="center"/>
                    <w:rPr>
                      <w:b/>
                      <w:i/>
                      <w:color w:val="000000" w:themeColor="text1"/>
                      <w:sz w:val="22"/>
                      <w:szCs w:val="22"/>
                    </w:rPr>
                  </w:pPr>
                  <w:r w:rsidRPr="00B77103">
                    <w:rPr>
                      <w:b/>
                      <w:i/>
                      <w:color w:val="000000" w:themeColor="text1"/>
                      <w:sz w:val="22"/>
                      <w:szCs w:val="22"/>
                    </w:rPr>
                    <w:t>Chair Prof</w:t>
                  </w:r>
                  <w:r w:rsidR="00833178">
                    <w:rPr>
                      <w:b/>
                      <w:i/>
                      <w:color w:val="000000" w:themeColor="text1"/>
                      <w:sz w:val="22"/>
                      <w:szCs w:val="22"/>
                    </w:rPr>
                    <w:t>. F. Giglioni</w:t>
                  </w:r>
                </w:p>
                <w:p w:rsidR="00B77103" w:rsidRPr="00B77103" w:rsidRDefault="00B77103" w:rsidP="00B77103">
                  <w:pPr>
                    <w:spacing w:line="240" w:lineRule="auto"/>
                    <w:contextualSpacing/>
                    <w:jc w:val="center"/>
                    <w:rPr>
                      <w:b/>
                      <w:i/>
                      <w:color w:val="000000" w:themeColor="text1"/>
                      <w:sz w:val="22"/>
                      <w:szCs w:val="22"/>
                    </w:rPr>
                  </w:pPr>
                </w:p>
                <w:p w:rsidR="005008BD" w:rsidRDefault="001D4217" w:rsidP="00DF7CF8">
                  <w:pPr>
                    <w:spacing w:line="240" w:lineRule="auto"/>
                    <w:contextualSpacing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>GREEN PU</w:t>
                  </w:r>
                  <w:r w:rsidR="00A861A4"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>BLIC PROCUREMENT  - Dr. G.</w:t>
                  </w:r>
                  <w:r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 Antonelli, Introduction</w:t>
                  </w:r>
                </w:p>
                <w:p w:rsidR="00BC5313" w:rsidRDefault="00BC5313" w:rsidP="00BC5313">
                  <w:pPr>
                    <w:spacing w:line="240" w:lineRule="exact"/>
                    <w:contextualSpacing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:rsidR="00BC5313" w:rsidRDefault="00BC5313" w:rsidP="00BC5313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205527">
                    <w:rPr>
                      <w:color w:val="FFFFFF" w:themeColor="background1"/>
                      <w:sz w:val="24"/>
                      <w:szCs w:val="24"/>
                    </w:rPr>
                    <w:t xml:space="preserve">- PROF. C. YUKINS, </w:t>
                  </w:r>
                  <w:r w:rsidRPr="00205527">
                    <w:rPr>
                      <w:i/>
                      <w:color w:val="FFFFFF" w:themeColor="background1"/>
                      <w:sz w:val="24"/>
                      <w:szCs w:val="24"/>
                    </w:rPr>
                    <w:t>George Washington University School of Law</w:t>
                  </w:r>
                  <w:r w:rsidR="00701E77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701E77">
                    <w:rPr>
                      <w:color w:val="FFFFFF" w:themeColor="background1"/>
                      <w:sz w:val="24"/>
                      <w:szCs w:val="24"/>
                    </w:rPr>
                    <w:t xml:space="preserve">and </w:t>
                  </w:r>
                  <w:r w:rsidR="008324D4">
                    <w:rPr>
                      <w:color w:val="FFFFFF" w:themeColor="background1"/>
                      <w:sz w:val="24"/>
                      <w:szCs w:val="24"/>
                    </w:rPr>
                    <w:t xml:space="preserve">PROF. </w:t>
                  </w:r>
                  <w:r w:rsidR="00701E77">
                    <w:rPr>
                      <w:color w:val="FFFFFF" w:themeColor="background1"/>
                      <w:sz w:val="24"/>
                      <w:szCs w:val="24"/>
                    </w:rPr>
                    <w:t xml:space="preserve">G.M. RACCA, </w:t>
                  </w:r>
                  <w:r w:rsidR="00701E77" w:rsidRPr="00701E77">
                    <w:rPr>
                      <w:i/>
                      <w:color w:val="FFFFFF" w:themeColor="background1"/>
                      <w:sz w:val="24"/>
                      <w:szCs w:val="24"/>
                    </w:rPr>
                    <w:t>University of Turin</w:t>
                  </w:r>
                  <w:r w:rsidR="00701E77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4B1A42">
                    <w:rPr>
                      <w:color w:val="FFFFFF" w:themeColor="background1"/>
                      <w:sz w:val="24"/>
                      <w:szCs w:val="24"/>
                    </w:rPr>
                    <w:t>"Sustainability in U.S. p</w:t>
                  </w:r>
                  <w:r w:rsidRPr="00415F5D">
                    <w:rPr>
                      <w:color w:val="FFFFFF" w:themeColor="background1"/>
                      <w:sz w:val="24"/>
                      <w:szCs w:val="24"/>
                    </w:rPr>
                    <w:t>rocurement"</w:t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t>;</w:t>
                  </w:r>
                </w:p>
                <w:p w:rsidR="00BC5313" w:rsidRDefault="00BC5313" w:rsidP="00BC5313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360A3E" w:rsidRPr="00415F5D" w:rsidRDefault="00BC5313" w:rsidP="00BC5313">
                  <w:pPr>
                    <w:spacing w:line="240" w:lineRule="auto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BC5313">
                    <w:rPr>
                      <w:color w:val="FFFFFF" w:themeColor="background1"/>
                      <w:sz w:val="24"/>
                      <w:szCs w:val="24"/>
                    </w:rPr>
                    <w:t xml:space="preserve">- PROF. R. CARANTA, </w:t>
                  </w:r>
                  <w:r w:rsidRPr="00BC5313">
                    <w:rPr>
                      <w:i/>
                      <w:color w:val="FFFFFF" w:themeColor="background1"/>
                      <w:sz w:val="24"/>
                      <w:szCs w:val="24"/>
                    </w:rPr>
                    <w:t>University of Turin,</w:t>
                  </w:r>
                  <w:r w:rsidRPr="00BC5313">
                    <w:rPr>
                      <w:color w:val="FFFFFF" w:themeColor="background1"/>
                      <w:sz w:val="24"/>
                      <w:szCs w:val="24"/>
                    </w:rPr>
                    <w:t xml:space="preserve"> “User-friendly GPP: LCC &amp; labels”;</w:t>
                  </w:r>
                </w:p>
                <w:p w:rsidR="001D4217" w:rsidRPr="00833178" w:rsidRDefault="007C46D3" w:rsidP="00DE22A0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>- PROF. S. VALAGUZZA</w:t>
                  </w:r>
                  <w:r w:rsidR="001D4217" w:rsidRPr="00932958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1D4217"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>University of Milan</w:t>
                  </w:r>
                  <w:r w:rsidR="00833178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833178" w:rsidRPr="00833178">
                    <w:rPr>
                      <w:color w:val="FFFFFF" w:themeColor="background1"/>
                      <w:sz w:val="24"/>
                      <w:szCs w:val="24"/>
                    </w:rPr>
                    <w:t>“GPP and collaborative behaviours”</w:t>
                  </w:r>
                  <w:r w:rsidR="00BC5313">
                    <w:rPr>
                      <w:color w:val="FFFFFF" w:themeColor="background1"/>
                      <w:sz w:val="24"/>
                      <w:szCs w:val="24"/>
                    </w:rPr>
                    <w:t>;</w:t>
                  </w:r>
                </w:p>
                <w:p w:rsidR="00360A3E" w:rsidRPr="00833178" w:rsidRDefault="00360A3E" w:rsidP="00DE22A0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1D4217" w:rsidRPr="00C5377C" w:rsidRDefault="001D4217" w:rsidP="00DE22A0">
                  <w:pPr>
                    <w:spacing w:line="240" w:lineRule="exact"/>
                    <w:contextualSpacing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C5377C">
                    <w:rPr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="007C46D3" w:rsidRPr="00C5377C">
                    <w:rPr>
                      <w:color w:val="FFFFFF" w:themeColor="background1"/>
                      <w:sz w:val="24"/>
                      <w:szCs w:val="24"/>
                    </w:rPr>
                    <w:t>PROF. F. DE LEONARDIS</w:t>
                  </w:r>
                  <w:r w:rsidRPr="00C5377C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Pr="00C5377C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University of Macerata, </w:t>
                  </w:r>
                  <w:r w:rsidR="00165DF1">
                    <w:rPr>
                      <w:color w:val="FFFFFF" w:themeColor="background1"/>
                      <w:sz w:val="24"/>
                      <w:szCs w:val="24"/>
                    </w:rPr>
                    <w:t>“ GPP and c</w:t>
                  </w:r>
                  <w:r w:rsidR="00360A3E">
                    <w:rPr>
                      <w:color w:val="FFFFFF" w:themeColor="background1"/>
                      <w:sz w:val="24"/>
                      <w:szCs w:val="24"/>
                    </w:rPr>
                    <w:t>ircula</w:t>
                  </w:r>
                  <w:r w:rsidR="00165DF1">
                    <w:rPr>
                      <w:color w:val="FFFFFF" w:themeColor="background1"/>
                      <w:sz w:val="24"/>
                      <w:szCs w:val="24"/>
                    </w:rPr>
                    <w:t>r e</w:t>
                  </w:r>
                  <w:r w:rsidR="00C5377C" w:rsidRPr="00C5377C">
                    <w:rPr>
                      <w:color w:val="FFFFFF" w:themeColor="background1"/>
                      <w:sz w:val="24"/>
                      <w:szCs w:val="24"/>
                    </w:rPr>
                    <w:t>conomy</w:t>
                  </w:r>
                  <w:r w:rsidRPr="00C5377C">
                    <w:rPr>
                      <w:color w:val="FFFFFF" w:themeColor="background1"/>
                      <w:sz w:val="24"/>
                      <w:szCs w:val="24"/>
                    </w:rPr>
                    <w:t xml:space="preserve">” </w:t>
                  </w:r>
                  <w:r w:rsidR="00BC5313">
                    <w:rPr>
                      <w:color w:val="FFFFFF" w:themeColor="background1"/>
                      <w:sz w:val="24"/>
                      <w:szCs w:val="24"/>
                    </w:rPr>
                    <w:t>;</w:t>
                  </w:r>
                </w:p>
                <w:p w:rsidR="001D4217" w:rsidRPr="00C5377C" w:rsidRDefault="001D4217" w:rsidP="00DE22A0">
                  <w:pPr>
                    <w:pStyle w:val="BodyText"/>
                    <w:spacing w:line="240" w:lineRule="exact"/>
                    <w:contextualSpacing/>
                  </w:pPr>
                </w:p>
              </w:txbxContent>
            </v:textbox>
            <w10:wrap side="left" anchorx="page" anchory="page"/>
          </v:shape>
        </w:pict>
      </w:r>
      <w:r>
        <w:pict>
          <v:shape id="_x0000_s1379" type="#_x0000_t202" style="position:absolute;left:0;text-align:left;margin-left:6pt;margin-top:15.75pt;width:248.9pt;height:575.25pt;z-index:25165824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79;mso-column-margin:5.7pt" inset="2.85pt,2.85pt,2.85pt,2.85pt">
              <w:txbxContent>
                <w:p w:rsidR="00DB4800" w:rsidRPr="00DB4800" w:rsidRDefault="00783551" w:rsidP="00DB4800">
                  <w:pPr>
                    <w:pStyle w:val="Heading2"/>
                    <w:contextualSpacing/>
                    <w:jc w:val="center"/>
                    <w:rPr>
                      <w:rFonts w:ascii="Times New Roman" w:hAnsi="Times New Roman" w:cs="Times New Roman"/>
                      <w:i w:val="0"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i w:val="0"/>
                      <w:color w:val="000000" w:themeColor="text1"/>
                    </w:rPr>
                    <w:t>MORNING  SESSION   9</w:t>
                  </w:r>
                  <w:r w:rsidR="00973A11">
                    <w:rPr>
                      <w:rFonts w:ascii="Times New Roman" w:hAnsi="Times New Roman" w:cs="Times New Roman"/>
                      <w:i w:val="0"/>
                      <w:color w:val="000000" w:themeColor="text1"/>
                    </w:rPr>
                    <w:t>.30  a</w:t>
                  </w:r>
                  <w:r w:rsidR="00DB4800" w:rsidRPr="00DB4800">
                    <w:rPr>
                      <w:rFonts w:ascii="Times New Roman" w:hAnsi="Times New Roman" w:cs="Times New Roman"/>
                      <w:i w:val="0"/>
                      <w:color w:val="000000" w:themeColor="text1"/>
                    </w:rPr>
                    <w:t>.m.</w:t>
                  </w:r>
                </w:p>
                <w:p w:rsidR="00B77103" w:rsidRPr="00DB4800" w:rsidRDefault="00DB4800" w:rsidP="00DB4800">
                  <w:pPr>
                    <w:pStyle w:val="Heading2"/>
                    <w:contextualSpacing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DB4800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Chair Prof</w:t>
                  </w:r>
                  <w:r w:rsidRPr="00DB4800">
                    <w:rPr>
                      <w:rFonts w:ascii="Times New Roman" w:hAnsi="Times New Roman" w:cs="Times New Roman"/>
                      <w:i w:val="0"/>
                      <w:color w:val="000000" w:themeColor="text1"/>
                    </w:rPr>
                    <w:t>.</w:t>
                  </w:r>
                  <w:r w:rsidR="00833178">
                    <w:rPr>
                      <w:rFonts w:ascii="Times New Roman" w:hAnsi="Times New Roman" w:cs="Times New Roman"/>
                      <w:i w:val="0"/>
                      <w:color w:val="000000" w:themeColor="text1"/>
                    </w:rPr>
                    <w:t xml:space="preserve">  </w:t>
                  </w:r>
                  <w:r w:rsidR="00833178" w:rsidRPr="00833178">
                    <w:rPr>
                      <w:rFonts w:ascii="Times New Roman" w:hAnsi="Times New Roman" w:cs="Times New Roman"/>
                      <w:color w:val="000000" w:themeColor="text1"/>
                    </w:rPr>
                    <w:t>Sergio Marchisio</w:t>
                  </w:r>
                </w:p>
                <w:p w:rsidR="00CF45C2" w:rsidRDefault="00CF45C2" w:rsidP="00DF7CF8">
                  <w:pPr>
                    <w:spacing w:line="240" w:lineRule="auto"/>
                    <w:contextualSpacing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:rsidR="00B77103" w:rsidRDefault="007C46D3" w:rsidP="00DF7CF8">
                  <w:pPr>
                    <w:spacing w:line="240" w:lineRule="auto"/>
                    <w:contextualSpacing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>GREETINGS</w:t>
                  </w:r>
                </w:p>
                <w:p w:rsidR="00765C47" w:rsidRPr="00DE0489" w:rsidRDefault="00765C47" w:rsidP="00DF7CF8">
                  <w:pPr>
                    <w:spacing w:line="240" w:lineRule="auto"/>
                    <w:contextualSpacing/>
                    <w:rPr>
                      <w:b/>
                      <w:color w:val="FF0000"/>
                      <w:sz w:val="24"/>
                      <w:szCs w:val="24"/>
                    </w:rPr>
                  </w:pPr>
                </w:p>
                <w:p w:rsidR="00765C47" w:rsidRDefault="00765C47" w:rsidP="00DF7CF8">
                  <w:pPr>
                    <w:spacing w:line="240" w:lineRule="auto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932958">
                    <w:rPr>
                      <w:b/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="00EE527A">
                    <w:rPr>
                      <w:color w:val="FFFFFF" w:themeColor="background1"/>
                      <w:sz w:val="24"/>
                      <w:szCs w:val="24"/>
                    </w:rPr>
                    <w:t>MS. C. VENTURA</w:t>
                  </w: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EE527A">
                    <w:rPr>
                      <w:i/>
                      <w:color w:val="FFFFFF" w:themeColor="background1"/>
                      <w:sz w:val="24"/>
                      <w:szCs w:val="24"/>
                    </w:rPr>
                    <w:t>Executive Director Center for American Studies;</w:t>
                  </w:r>
                </w:p>
                <w:p w:rsidR="00EE527A" w:rsidRPr="00932958" w:rsidRDefault="00EE527A" w:rsidP="00DF7CF8">
                  <w:pPr>
                    <w:spacing w:line="240" w:lineRule="auto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765C47" w:rsidRDefault="00EE527A" w:rsidP="00EE527A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color w:val="FFFFFF" w:themeColor="background1"/>
                      <w:sz w:val="24"/>
                      <w:szCs w:val="24"/>
                    </w:rPr>
                    <w:t>- PROF</w:t>
                  </w:r>
                  <w:r w:rsidRPr="00EE527A">
                    <w:rPr>
                      <w:color w:val="FFFFFF" w:themeColor="background1"/>
                      <w:sz w:val="24"/>
                      <w:szCs w:val="24"/>
                    </w:rPr>
                    <w:t xml:space="preserve">. E. GUADIO, </w:t>
                  </w:r>
                  <w:r w:rsidRPr="0069053F">
                    <w:rPr>
                      <w:i/>
                      <w:color w:val="FFFFFF" w:themeColor="background1"/>
                      <w:sz w:val="24"/>
                      <w:szCs w:val="24"/>
                    </w:rPr>
                    <w:t>President Sapienza</w:t>
                  </w:r>
                  <w:r w:rsidRPr="00EE527A">
                    <w:rPr>
                      <w:color w:val="FFFFFF" w:themeColor="background1"/>
                      <w:sz w:val="24"/>
                      <w:szCs w:val="24"/>
                    </w:rPr>
                    <w:t xml:space="preserve"> University</w:t>
                  </w:r>
                  <w:r w:rsidR="00765C47" w:rsidRPr="00EE527A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EE527A">
                    <w:rPr>
                      <w:i/>
                      <w:color w:val="FFFFFF" w:themeColor="background1"/>
                      <w:sz w:val="24"/>
                      <w:szCs w:val="24"/>
                    </w:rPr>
                    <w:t>of Rome;</w:t>
                  </w:r>
                </w:p>
                <w:p w:rsidR="00EE527A" w:rsidRPr="00EE527A" w:rsidRDefault="00EE527A" w:rsidP="00EE527A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765C47" w:rsidRDefault="00EE527A" w:rsidP="00EE527A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EE527A">
                    <w:rPr>
                      <w:color w:val="FFFFFF" w:themeColor="background1"/>
                      <w:sz w:val="24"/>
                      <w:szCs w:val="24"/>
                    </w:rPr>
                    <w:t>- M</w:t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t>R</w:t>
                  </w:r>
                  <w:r w:rsidRPr="00EE527A">
                    <w:rPr>
                      <w:color w:val="FFFFFF" w:themeColor="background1"/>
                      <w:sz w:val="24"/>
                      <w:szCs w:val="24"/>
                    </w:rPr>
                    <w:t>.</w:t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t xml:space="preserve"> S. COSTA</w:t>
                  </w:r>
                  <w:r w:rsidR="00765C47" w:rsidRPr="00EE527A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>
                    <w:rPr>
                      <w:i/>
                      <w:color w:val="FFFFFF" w:themeColor="background1"/>
                      <w:sz w:val="24"/>
                      <w:szCs w:val="24"/>
                    </w:rPr>
                    <w:t>Italian Minister of Environment</w:t>
                  </w:r>
                </w:p>
                <w:p w:rsidR="00EE527A" w:rsidRPr="00EE527A" w:rsidRDefault="00EE527A" w:rsidP="00EE527A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765C47" w:rsidRDefault="00EE527A" w:rsidP="00EE527A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EE527A">
                    <w:rPr>
                      <w:color w:val="FFFFFF" w:themeColor="background1"/>
                      <w:sz w:val="24"/>
                      <w:szCs w:val="24"/>
                    </w:rPr>
                    <w:t>- MS.</w:t>
                  </w:r>
                  <w:r w:rsidR="00765C47" w:rsidRPr="00EE527A">
                    <w:rPr>
                      <w:color w:val="FFFFFF" w:themeColor="background1"/>
                      <w:sz w:val="24"/>
                      <w:szCs w:val="24"/>
                    </w:rPr>
                    <w:t xml:space="preserve"> C</w:t>
                  </w:r>
                  <w:r w:rsidRPr="00EE527A">
                    <w:rPr>
                      <w:color w:val="FFFFFF" w:themeColor="background1"/>
                      <w:sz w:val="24"/>
                      <w:szCs w:val="24"/>
                    </w:rPr>
                    <w:t>. DE MARS</w:t>
                  </w:r>
                  <w:r w:rsidR="00765C47" w:rsidRPr="00EE527A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Pr="00EE527A">
                    <w:rPr>
                      <w:i/>
                      <w:color w:val="FFFFFF" w:themeColor="background1"/>
                      <w:sz w:val="24"/>
                      <w:szCs w:val="24"/>
                    </w:rPr>
                    <w:t>U.S. Embassy of Rome;</w:t>
                  </w:r>
                </w:p>
                <w:p w:rsidR="00EE527A" w:rsidRPr="00EE527A" w:rsidRDefault="00EE527A" w:rsidP="00EE527A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</w:p>
                <w:p w:rsidR="00EE527A" w:rsidRPr="00EE527A" w:rsidRDefault="00EE527A" w:rsidP="00EE527A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  <w:lang w:val="it-IT"/>
                    </w:rPr>
                  </w:pPr>
                  <w:r w:rsidRPr="00EE527A">
                    <w:rPr>
                      <w:i/>
                      <w:color w:val="FFFFFF" w:themeColor="background1"/>
                      <w:sz w:val="24"/>
                      <w:szCs w:val="24"/>
                      <w:lang w:val="it-IT"/>
                    </w:rPr>
                    <w:t>-</w:t>
                  </w:r>
                  <w:r w:rsidRPr="00EE527A">
                    <w:rPr>
                      <w:color w:val="FFFFFF" w:themeColor="background1"/>
                      <w:sz w:val="24"/>
                      <w:szCs w:val="24"/>
                      <w:lang w:val="it-IT"/>
                    </w:rPr>
                    <w:t xml:space="preserve"> PROF. A. CLARIZIA, </w:t>
                  </w:r>
                  <w:r w:rsidRPr="00EE527A">
                    <w:rPr>
                      <w:i/>
                      <w:color w:val="FFFFFF" w:themeColor="background1"/>
                      <w:sz w:val="24"/>
                      <w:szCs w:val="24"/>
                      <w:lang w:val="it-IT"/>
                    </w:rPr>
                    <w:t>Sapienza University of Rome;</w:t>
                  </w:r>
                </w:p>
                <w:p w:rsidR="00957309" w:rsidRPr="00EE527A" w:rsidRDefault="00957309" w:rsidP="00957309">
                  <w:pPr>
                    <w:pStyle w:val="ListParagraph"/>
                    <w:spacing w:line="240" w:lineRule="auto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</w:p>
                <w:p w:rsidR="005008BD" w:rsidRPr="00205527" w:rsidRDefault="0005010D" w:rsidP="00DF7CF8">
                  <w:pPr>
                    <w:spacing w:line="240" w:lineRule="auto"/>
                    <w:contextualSpacing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REGULATION </w:t>
                  </w:r>
                  <w:r w:rsidR="00833178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AND ENVIRONMENTAL LAW </w:t>
                  </w:r>
                </w:p>
                <w:p w:rsidR="005008BD" w:rsidRPr="00DE0489" w:rsidRDefault="005008BD" w:rsidP="00DF7CF8">
                  <w:pPr>
                    <w:spacing w:line="240" w:lineRule="auto"/>
                    <w:contextualSpacing/>
                    <w:rPr>
                      <w:b/>
                      <w:color w:val="FF0000"/>
                      <w:sz w:val="24"/>
                      <w:szCs w:val="24"/>
                    </w:rPr>
                  </w:pPr>
                </w:p>
                <w:p w:rsidR="005D256C" w:rsidRDefault="005D256C" w:rsidP="00DF7CF8">
                  <w:pPr>
                    <w:spacing w:line="240" w:lineRule="auto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932958">
                    <w:rPr>
                      <w:b/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 xml:space="preserve">PROF. J. FREEMAN, </w:t>
                  </w:r>
                  <w:r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Harvard Law School </w:t>
                  </w: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>(keynote speaker)</w:t>
                  </w:r>
                  <w:r w:rsidR="00833178">
                    <w:rPr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00F54E98">
                    <w:rPr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="00833178"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>Dr. G. Antonelli, Introduction</w:t>
                  </w:r>
                </w:p>
                <w:p w:rsidR="00A70945" w:rsidRPr="00932958" w:rsidRDefault="00A70945" w:rsidP="00A7094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5D256C" w:rsidRPr="00AC5166" w:rsidRDefault="005D256C" w:rsidP="00A70945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AC5166">
                    <w:rPr>
                      <w:color w:val="FFFFFF" w:themeColor="background1"/>
                      <w:sz w:val="24"/>
                      <w:szCs w:val="24"/>
                    </w:rPr>
                    <w:t xml:space="preserve">- PROF. E. PICOZZA, </w:t>
                  </w:r>
                  <w:r w:rsidRPr="00AC5166">
                    <w:rPr>
                      <w:i/>
                      <w:color w:val="FFFFFF" w:themeColor="background1"/>
                      <w:sz w:val="24"/>
                      <w:szCs w:val="24"/>
                    </w:rPr>
                    <w:t>Tor Vergata University of Rome, “</w:t>
                  </w:r>
                  <w:r w:rsidR="00AC5166" w:rsidRPr="00AC5166">
                    <w:rPr>
                      <w:color w:val="FFFFFF" w:themeColor="background1"/>
                      <w:sz w:val="24"/>
                      <w:szCs w:val="24"/>
                    </w:rPr>
                    <w:t>Neur</w:t>
                  </w:r>
                  <w:r w:rsidR="00D77D48">
                    <w:rPr>
                      <w:color w:val="FFFFFF" w:themeColor="background1"/>
                      <w:sz w:val="24"/>
                      <w:szCs w:val="24"/>
                    </w:rPr>
                    <w:t>olaw and e</w:t>
                  </w:r>
                  <w:r w:rsidR="00AC5166" w:rsidRPr="00AC5166">
                    <w:rPr>
                      <w:color w:val="FFFFFF" w:themeColor="background1"/>
                      <w:sz w:val="24"/>
                      <w:szCs w:val="24"/>
                    </w:rPr>
                    <w:t>nvironment</w:t>
                  </w:r>
                  <w:r w:rsidRPr="00AC5166">
                    <w:rPr>
                      <w:color w:val="FFFFFF" w:themeColor="background1"/>
                      <w:sz w:val="24"/>
                      <w:szCs w:val="24"/>
                    </w:rPr>
                    <w:t>”</w:t>
                  </w:r>
                  <w:r w:rsidRPr="00AC5166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  <w:p w:rsidR="00A70945" w:rsidRPr="00AC5166" w:rsidRDefault="00A70945" w:rsidP="00A7094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B77103" w:rsidRDefault="00B77103" w:rsidP="00B77103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205527">
                    <w:rPr>
                      <w:color w:val="FFFFFF" w:themeColor="background1"/>
                      <w:sz w:val="24"/>
                      <w:szCs w:val="24"/>
                    </w:rPr>
                    <w:t xml:space="preserve">- PROF. S. MARCHISIO, </w:t>
                  </w:r>
                  <w:r w:rsidRPr="00205527">
                    <w:rPr>
                      <w:i/>
                      <w:color w:val="FFFFFF" w:themeColor="background1"/>
                      <w:sz w:val="24"/>
                      <w:szCs w:val="24"/>
                    </w:rPr>
                    <w:t>Sapienza University of Rome</w:t>
                  </w:r>
                  <w:r w:rsidRPr="00205527">
                    <w:rPr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  <w:p w:rsidR="005D256C" w:rsidRPr="00415F5D" w:rsidRDefault="00415F5D" w:rsidP="00A7094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  <w:p w:rsidR="00A70945" w:rsidRDefault="005D256C" w:rsidP="00A70945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261AF5">
                    <w:rPr>
                      <w:color w:val="FFFFFF" w:themeColor="background1"/>
                      <w:sz w:val="24"/>
                      <w:szCs w:val="24"/>
                    </w:rPr>
                    <w:t xml:space="preserve">- PROF. M. CAFAGNO, </w:t>
                  </w:r>
                  <w:r w:rsidRPr="00261AF5">
                    <w:rPr>
                      <w:i/>
                      <w:color w:val="FFFFFF" w:themeColor="background1"/>
                      <w:sz w:val="24"/>
                      <w:szCs w:val="24"/>
                    </w:rPr>
                    <w:t>Insubria University,</w:t>
                  </w:r>
                  <w:r w:rsidR="00D77D48">
                    <w:rPr>
                      <w:color w:val="FFFFFF" w:themeColor="background1"/>
                      <w:sz w:val="24"/>
                      <w:szCs w:val="24"/>
                    </w:rPr>
                    <w:t xml:space="preserve"> “Law and e</w:t>
                  </w:r>
                  <w:r w:rsidR="00C5377C" w:rsidRPr="00261AF5">
                    <w:rPr>
                      <w:color w:val="FFFFFF" w:themeColor="background1"/>
                      <w:sz w:val="24"/>
                      <w:szCs w:val="24"/>
                    </w:rPr>
                    <w:t>conomics</w:t>
                  </w:r>
                  <w:r w:rsidRPr="00261AF5">
                    <w:rPr>
                      <w:color w:val="FFFFFF" w:themeColor="background1"/>
                      <w:sz w:val="24"/>
                      <w:szCs w:val="24"/>
                    </w:rPr>
                    <w:t>”</w:t>
                  </w:r>
                  <w:r w:rsidRPr="00261AF5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  <w:p w:rsidR="005D256C" w:rsidRPr="00261AF5" w:rsidRDefault="005D256C" w:rsidP="00A7094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261AF5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  <w:p w:rsidR="005D256C" w:rsidRDefault="005D256C" w:rsidP="00A7094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B77103">
                    <w:rPr>
                      <w:i/>
                      <w:color w:val="FFFFFF" w:themeColor="background1"/>
                      <w:sz w:val="24"/>
                      <w:szCs w:val="24"/>
                    </w:rPr>
                    <w:t>-</w:t>
                  </w:r>
                  <w:r w:rsidRPr="00B77103">
                    <w:rPr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00934A0A" w:rsidRPr="00B77103">
                    <w:rPr>
                      <w:color w:val="FFFFFF" w:themeColor="background1"/>
                      <w:sz w:val="24"/>
                      <w:szCs w:val="24"/>
                    </w:rPr>
                    <w:t xml:space="preserve">PROF. G. </w:t>
                  </w:r>
                  <w:r w:rsidR="003F2D54">
                    <w:rPr>
                      <w:color w:val="FFFFFF" w:themeColor="background1"/>
                      <w:sz w:val="24"/>
                      <w:szCs w:val="24"/>
                    </w:rPr>
                    <w:t xml:space="preserve">DELLA CANANEA, </w:t>
                  </w:r>
                  <w:r w:rsidR="003F2D54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Bocconi </w:t>
                  </w:r>
                  <w:r w:rsidRPr="00B77103">
                    <w:rPr>
                      <w:i/>
                      <w:color w:val="FFFFFF" w:themeColor="background1"/>
                      <w:sz w:val="24"/>
                      <w:szCs w:val="24"/>
                    </w:rPr>
                    <w:t>University</w:t>
                  </w:r>
                  <w:r w:rsidRPr="00B77103">
                    <w:rPr>
                      <w:color w:val="FFFFFF" w:themeColor="background1"/>
                      <w:sz w:val="24"/>
                      <w:szCs w:val="24"/>
                    </w:rPr>
                    <w:t>, “</w:t>
                  </w: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>Environmental regulation and citizens’ participation”;</w:t>
                  </w:r>
                </w:p>
                <w:p w:rsidR="003F2D54" w:rsidRDefault="003F2D54" w:rsidP="00A7094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3F2D54" w:rsidRPr="005B69AE" w:rsidRDefault="003F2D54" w:rsidP="003F2D54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205527">
                    <w:rPr>
                      <w:color w:val="FFFFFF" w:themeColor="background1"/>
                      <w:sz w:val="24"/>
                      <w:szCs w:val="24"/>
                    </w:rPr>
                    <w:t xml:space="preserve">- PROF. </w:t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t>A. POLICE</w:t>
                  </w:r>
                  <w:r w:rsidRPr="00205527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Tor Vergata University of Rome, </w:t>
                  </w:r>
                  <w:r w:rsidR="00165DF1">
                    <w:rPr>
                      <w:color w:val="FFFFFF" w:themeColor="background1"/>
                      <w:sz w:val="24"/>
                      <w:szCs w:val="24"/>
                    </w:rPr>
                    <w:t>“Environmental law and j</w:t>
                  </w:r>
                  <w:r w:rsidRPr="005B69AE">
                    <w:rPr>
                      <w:color w:val="FFFFFF" w:themeColor="background1"/>
                      <w:sz w:val="24"/>
                      <w:szCs w:val="24"/>
                    </w:rPr>
                    <w:t>udicial enforcement”;</w:t>
                  </w:r>
                </w:p>
                <w:p w:rsidR="003F2D54" w:rsidRPr="00932958" w:rsidRDefault="003F2D54" w:rsidP="00A7094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EF7DB6" w:rsidRPr="005D256C" w:rsidRDefault="00EF7DB6" w:rsidP="00A70945">
                  <w:pPr>
                    <w:pStyle w:val="BodyText"/>
                    <w:spacing w:line="240" w:lineRule="exact"/>
                    <w:contextualSpacing/>
                  </w:pPr>
                </w:p>
              </w:txbxContent>
            </v:textbox>
            <w10:wrap side="left" anchorx="page" anchory="page"/>
          </v:shape>
        </w:pict>
      </w:r>
      <w:r>
        <w:pict>
          <v:shape id="_x0000_s1383" type="#_x0000_t202" style="position:absolute;left:0;text-align:left;margin-left:563pt;margin-top:19.5pt;width:271pt;height:575.25pt;z-index:251662336;visibility:visible;mso-wrap-edited:f;mso-wrap-distance-left:2.88pt;mso-wrap-distance-top:2.88pt;mso-wrap-distance-right:2.88pt;mso-wrap-distance-bottom:2.88pt;mso-position-horizontal-relative:page;mso-position-vertical-relative:page" filled="f" stroked="f" strokecolor="red" strokeweight="1pt" insetpen="t" o:cliptowrap="t">
            <v:shadow color="#ccc"/>
            <o:lock v:ext="edit" shapetype="t"/>
            <v:textbox style="mso-next-textbox:#_x0000_s1383;mso-column-margin:5.7pt" inset="2.85pt,2.85pt,2.85pt,2.85pt">
              <w:txbxContent>
                <w:p w:rsidR="00ED3C50" w:rsidRPr="00BF3DCC" w:rsidRDefault="00ED3C50" w:rsidP="00A77339">
                  <w:pPr>
                    <w:spacing w:line="240" w:lineRule="auto"/>
                    <w:contextualSpacing/>
                    <w:rPr>
                      <w:b/>
                      <w:color w:val="auto"/>
                      <w:sz w:val="24"/>
                      <w:szCs w:val="24"/>
                    </w:rPr>
                  </w:pPr>
                  <w:r w:rsidRPr="00BF3DCC">
                    <w:rPr>
                      <w:b/>
                      <w:color w:val="auto"/>
                      <w:sz w:val="24"/>
                      <w:szCs w:val="24"/>
                    </w:rPr>
                    <w:t>U.S.-E.U</w:t>
                  </w:r>
                  <w:r w:rsidR="006B3CCD" w:rsidRPr="00BF3DCC">
                    <w:rPr>
                      <w:b/>
                      <w:color w:val="auto"/>
                      <w:sz w:val="24"/>
                      <w:szCs w:val="24"/>
                    </w:rPr>
                    <w:t>.</w:t>
                  </w:r>
                  <w:r w:rsidRPr="00BF3DCC">
                    <w:rPr>
                      <w:b/>
                      <w:color w:val="auto"/>
                      <w:sz w:val="24"/>
                      <w:szCs w:val="24"/>
                    </w:rPr>
                    <w:t>: SECTORAL POLICIES AND LAWS IN THE ENVIRONMENTAL FIELD</w:t>
                  </w:r>
                </w:p>
                <w:p w:rsidR="0062387B" w:rsidRPr="00BF3DCC" w:rsidRDefault="0062387B" w:rsidP="00A77339">
                  <w:pPr>
                    <w:spacing w:line="240" w:lineRule="auto"/>
                    <w:contextualSpacing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  <w:p w:rsidR="00ED3C50" w:rsidRPr="00BF3DCC" w:rsidRDefault="00ED3C50" w:rsidP="00A77339">
                  <w:pPr>
                    <w:spacing w:line="240" w:lineRule="auto"/>
                    <w:contextualSpacing/>
                    <w:rPr>
                      <w:color w:val="FFFFFF" w:themeColor="background1"/>
                      <w:sz w:val="24"/>
                      <w:szCs w:val="24"/>
                      <w:lang w:val="it-IT"/>
                    </w:rPr>
                  </w:pPr>
                  <w:r w:rsidRPr="00BF3DCC">
                    <w:rPr>
                      <w:color w:val="FFFFFF" w:themeColor="background1"/>
                      <w:sz w:val="24"/>
                      <w:szCs w:val="24"/>
                      <w:lang w:val="it-IT"/>
                    </w:rPr>
                    <w:t xml:space="preserve">- PROF. F. GIGLIONI, </w:t>
                  </w:r>
                  <w:r w:rsidRPr="00BF3DCC">
                    <w:rPr>
                      <w:i/>
                      <w:color w:val="FFFFFF" w:themeColor="background1"/>
                      <w:sz w:val="24"/>
                      <w:szCs w:val="24"/>
                      <w:lang w:val="it-IT"/>
                    </w:rPr>
                    <w:t xml:space="preserve">Sapienza University of Rome, </w:t>
                  </w:r>
                  <w:r w:rsidRPr="00BF3DCC">
                    <w:rPr>
                      <w:color w:val="FFFFFF" w:themeColor="background1"/>
                      <w:sz w:val="24"/>
                      <w:szCs w:val="24"/>
                      <w:lang w:val="it-IT"/>
                    </w:rPr>
                    <w:t>“Smart grid”;</w:t>
                  </w:r>
                </w:p>
                <w:p w:rsidR="00261AF5" w:rsidRPr="00BF3DCC" w:rsidRDefault="00261AF5" w:rsidP="00261AF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  <w:lang w:val="it-IT"/>
                    </w:rPr>
                  </w:pPr>
                </w:p>
                <w:p w:rsidR="0062387B" w:rsidRPr="00467EFF" w:rsidRDefault="00ED3C50" w:rsidP="00261AF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="0062387B" w:rsidRPr="00BF3DCC">
                    <w:rPr>
                      <w:color w:val="FFFFFF" w:themeColor="background1"/>
                      <w:sz w:val="24"/>
                      <w:szCs w:val="24"/>
                    </w:rPr>
                    <w:t>PROF. V. HEYVAERT</w:t>
                  </w: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Pr="00BF3DCC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London School of Economics, </w:t>
                  </w:r>
                  <w:r w:rsidR="00467EFF" w:rsidRPr="00467EFF">
                    <w:rPr>
                      <w:color w:val="FFFFFF" w:themeColor="background1"/>
                      <w:sz w:val="24"/>
                      <w:szCs w:val="24"/>
                    </w:rPr>
                    <w:t>“The</w:t>
                  </w:r>
                  <w:r w:rsidR="00165DF1">
                    <w:rPr>
                      <w:color w:val="FFFFFF" w:themeColor="background1"/>
                      <w:sz w:val="24"/>
                      <w:szCs w:val="24"/>
                    </w:rPr>
                    <w:t xml:space="preserve"> governance of transnational environmental r</w:t>
                  </w:r>
                  <w:r w:rsidR="00467EFF" w:rsidRPr="00467EFF">
                    <w:rPr>
                      <w:color w:val="FFFFFF" w:themeColor="background1"/>
                      <w:sz w:val="24"/>
                      <w:szCs w:val="24"/>
                    </w:rPr>
                    <w:t>egulation</w:t>
                  </w:r>
                  <w:r w:rsidR="00467EFF" w:rsidRPr="00467EFF">
                    <w:rPr>
                      <w:i/>
                      <w:color w:val="FFFFFF" w:themeColor="background1"/>
                      <w:sz w:val="24"/>
                      <w:szCs w:val="24"/>
                    </w:rPr>
                    <w:t>”</w:t>
                  </w:r>
                  <w:r w:rsidR="00467EFF">
                    <w:rPr>
                      <w:color w:val="FFFFFF" w:themeColor="background1"/>
                      <w:sz w:val="24"/>
                      <w:szCs w:val="24"/>
                    </w:rPr>
                    <w:t>;</w:t>
                  </w:r>
                </w:p>
                <w:p w:rsidR="00261AF5" w:rsidRPr="00BF3DCC" w:rsidRDefault="00261AF5" w:rsidP="00261AF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E63A16" w:rsidRPr="00BF3DCC" w:rsidRDefault="0062387B" w:rsidP="00261AF5">
                  <w:pPr>
                    <w:spacing w:line="240" w:lineRule="exact"/>
                    <w:contextualSpacing/>
                    <w:rPr>
                      <w:bCs/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 xml:space="preserve">- PROF. M. SCANLAN, </w:t>
                  </w:r>
                  <w:r w:rsidRPr="00BF3DCC">
                    <w:rPr>
                      <w:i/>
                      <w:color w:val="FFFFFF" w:themeColor="background1"/>
                      <w:sz w:val="24"/>
                      <w:szCs w:val="24"/>
                    </w:rPr>
                    <w:t>Vermont Law School,</w:t>
                  </w:r>
                  <w:r w:rsidR="00E63A16" w:rsidRPr="00BF3DCC">
                    <w:rPr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00CE1915" w:rsidRPr="00BF3DCC">
                    <w:rPr>
                      <w:color w:val="FFFFFF" w:themeColor="background1"/>
                      <w:sz w:val="24"/>
                      <w:szCs w:val="24"/>
                    </w:rPr>
                    <w:t>“</w:t>
                  </w:r>
                  <w:r w:rsidR="00165DF1">
                    <w:rPr>
                      <w:bCs/>
                      <w:color w:val="FFFFFF" w:themeColor="background1"/>
                      <w:sz w:val="24"/>
                      <w:szCs w:val="24"/>
                    </w:rPr>
                    <w:t>Cooperatives and advancing environmental s</w:t>
                  </w:r>
                  <w:r w:rsidR="00CE1915" w:rsidRPr="00BF3DCC">
                    <w:rPr>
                      <w:bCs/>
                      <w:color w:val="FFFFFF" w:themeColor="background1"/>
                      <w:sz w:val="24"/>
                      <w:szCs w:val="24"/>
                    </w:rPr>
                    <w:t>ustainability: Spain &amp; US”</w:t>
                  </w:r>
                </w:p>
                <w:p w:rsidR="00932958" w:rsidRPr="00BF3DCC" w:rsidRDefault="00932958" w:rsidP="00261AF5">
                  <w:pPr>
                    <w:pStyle w:val="Testodidascalia"/>
                    <w:spacing w:line="240" w:lineRule="exact"/>
                    <w:contextualSpacing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BF3DCC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Pr="00BF3DCC">
                    <w:rPr>
                      <w:rFonts w:ascii="Times New Roman" w:hAnsi="Times New Roman" w:cs="Times New Roman"/>
                      <w:i w:val="0"/>
                      <w:color w:val="FFFFFF" w:themeColor="background1"/>
                      <w:sz w:val="24"/>
                      <w:szCs w:val="24"/>
                    </w:rPr>
                    <w:t>PROF. M. V. FERRONI</w:t>
                  </w:r>
                  <w:r w:rsidRPr="00BF3DCC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, Sapienza University of Rome, </w:t>
                  </w:r>
                  <w:r w:rsidRPr="00BF3DCC">
                    <w:rPr>
                      <w:rFonts w:ascii="Times New Roman" w:hAnsi="Times New Roman" w:cs="Times New Roman"/>
                      <w:i w:val="0"/>
                      <w:color w:val="FFFFFF" w:themeColor="background1"/>
                      <w:sz w:val="24"/>
                      <w:szCs w:val="24"/>
                    </w:rPr>
                    <w:t>“Right of access to environmental information</w:t>
                  </w:r>
                  <w:r w:rsidRPr="00BF3DCC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”;</w:t>
                  </w:r>
                </w:p>
                <w:p w:rsidR="00261AF5" w:rsidRPr="00BF3DCC" w:rsidRDefault="00261AF5" w:rsidP="00261AF5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</w:p>
                <w:p w:rsidR="0062387B" w:rsidRPr="00BF3DCC" w:rsidRDefault="0062387B" w:rsidP="00261AF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 xml:space="preserve">- PROF. M. DELSIGNORE, </w:t>
                  </w:r>
                  <w:r w:rsidRPr="00BF3DCC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BICOCCA University, </w:t>
                  </w: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>“Food safety and consumer protection”;</w:t>
                  </w:r>
                </w:p>
                <w:p w:rsidR="00EE527A" w:rsidRPr="00BF3DCC" w:rsidRDefault="00EE527A" w:rsidP="00261AF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62387B" w:rsidRPr="00BF3DCC" w:rsidRDefault="0062387B" w:rsidP="00261AF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BF3DCC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>D</w:t>
                  </w:r>
                  <w:r w:rsidR="000C4D1B" w:rsidRPr="00BF3DCC">
                    <w:rPr>
                      <w:color w:val="FFFFFF" w:themeColor="background1"/>
                      <w:sz w:val="24"/>
                      <w:szCs w:val="24"/>
                    </w:rPr>
                    <w:t>R. G. ANTONELLI, C.</w:t>
                  </w: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 xml:space="preserve"> CAMPANARO, </w:t>
                  </w:r>
                  <w:r w:rsidRPr="00BF3DCC">
                    <w:rPr>
                      <w:i/>
                      <w:color w:val="FFFFFF" w:themeColor="background1"/>
                      <w:sz w:val="24"/>
                      <w:szCs w:val="24"/>
                    </w:rPr>
                    <w:t>Sapienza University of Rome</w:t>
                  </w: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C5377C" w:rsidRPr="00BF3DCC">
                    <w:rPr>
                      <w:color w:val="FFFFFF" w:themeColor="background1"/>
                      <w:sz w:val="24"/>
                      <w:szCs w:val="24"/>
                    </w:rPr>
                    <w:t>“</w:t>
                  </w: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>Public regulation and animal welfare: food procurement and environmental sustainability</w:t>
                  </w:r>
                  <w:r w:rsidR="00C5377C" w:rsidRPr="00BF3DCC">
                    <w:rPr>
                      <w:color w:val="FFFFFF" w:themeColor="background1"/>
                      <w:sz w:val="24"/>
                      <w:szCs w:val="24"/>
                    </w:rPr>
                    <w:t>”</w:t>
                  </w: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>;</w:t>
                  </w:r>
                </w:p>
                <w:p w:rsidR="00261AF5" w:rsidRPr="00BF3DCC" w:rsidRDefault="00261AF5" w:rsidP="00261AF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62387B" w:rsidRPr="00BF3DCC" w:rsidRDefault="000C4D1B" w:rsidP="00261AF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>- DR. C.</w:t>
                  </w:r>
                  <w:r w:rsidR="0062387B" w:rsidRPr="00BF3DCC">
                    <w:rPr>
                      <w:color w:val="FFFFFF" w:themeColor="background1"/>
                      <w:sz w:val="24"/>
                      <w:szCs w:val="24"/>
                    </w:rPr>
                    <w:t xml:space="preserve"> MARI, </w:t>
                  </w:r>
                  <w:r w:rsidR="0062387B" w:rsidRPr="00BF3DCC">
                    <w:rPr>
                      <w:i/>
                      <w:color w:val="FFFFFF" w:themeColor="background1"/>
                      <w:sz w:val="24"/>
                      <w:szCs w:val="24"/>
                    </w:rPr>
                    <w:t>Sapienza University of Rome</w:t>
                  </w:r>
                  <w:r w:rsidR="0062387B" w:rsidRPr="00BF3DCC">
                    <w:rPr>
                      <w:color w:val="FFFFFF" w:themeColor="background1"/>
                      <w:sz w:val="24"/>
                      <w:szCs w:val="24"/>
                    </w:rPr>
                    <w:t>, “Simplification of procedures for renewable energy projects”</w:t>
                  </w:r>
                </w:p>
                <w:p w:rsidR="0062387B" w:rsidRPr="00BF3DCC" w:rsidRDefault="0062387B" w:rsidP="00ED3C50">
                  <w:pPr>
                    <w:pStyle w:val="Testodidascalia"/>
                    <w:jc w:val="both"/>
                    <w:rPr>
                      <w:color w:val="FFFFFF" w:themeColor="background1"/>
                    </w:rPr>
                  </w:pPr>
                </w:p>
                <w:p w:rsidR="00E66A6B" w:rsidRPr="00BF3DCC" w:rsidRDefault="00E66A6B" w:rsidP="00ED3C50">
                  <w:pPr>
                    <w:pStyle w:val="Testodidascalia"/>
                    <w:jc w:val="both"/>
                  </w:pPr>
                </w:p>
                <w:p w:rsidR="00E66A6B" w:rsidRPr="00BF3DCC" w:rsidRDefault="00E66A6B" w:rsidP="00ED3C50">
                  <w:pPr>
                    <w:pStyle w:val="Testodidascalia"/>
                    <w:jc w:val="both"/>
                  </w:pPr>
                </w:p>
                <w:p w:rsidR="00E66A6B" w:rsidRPr="00BF3DCC" w:rsidRDefault="00E66A6B" w:rsidP="00ED3C50">
                  <w:pPr>
                    <w:pStyle w:val="Testodidascalia"/>
                    <w:jc w:val="both"/>
                  </w:pPr>
                </w:p>
                <w:p w:rsidR="00E66A6B" w:rsidRPr="00BF3DCC" w:rsidRDefault="00E66A6B" w:rsidP="00ED3C50">
                  <w:pPr>
                    <w:pStyle w:val="Testodidascalia"/>
                    <w:jc w:val="both"/>
                  </w:pPr>
                </w:p>
                <w:p w:rsidR="00E66A6B" w:rsidRPr="00BF3DCC" w:rsidRDefault="00E66A6B" w:rsidP="00ED3C50">
                  <w:pPr>
                    <w:pStyle w:val="Testodidascalia"/>
                    <w:jc w:val="both"/>
                  </w:pPr>
                </w:p>
                <w:p w:rsidR="00E66A6B" w:rsidRPr="00BF3DCC" w:rsidRDefault="00E66A6B" w:rsidP="00ED3C50">
                  <w:pPr>
                    <w:pStyle w:val="Testodidascalia"/>
                    <w:jc w:val="both"/>
                  </w:pPr>
                </w:p>
                <w:p w:rsidR="00E66A6B" w:rsidRPr="00BF3DCC" w:rsidRDefault="00E66A6B" w:rsidP="00ED3C50">
                  <w:pPr>
                    <w:pStyle w:val="Testodidascalia"/>
                    <w:jc w:val="both"/>
                  </w:pPr>
                </w:p>
                <w:p w:rsidR="00E66A6B" w:rsidRPr="00BF3DCC" w:rsidRDefault="00E66A6B" w:rsidP="00ED3C50">
                  <w:pPr>
                    <w:pStyle w:val="Testodidascalia"/>
                    <w:jc w:val="both"/>
                  </w:pPr>
                </w:p>
                <w:p w:rsidR="00E66A6B" w:rsidRPr="00166375" w:rsidRDefault="000F5761" w:rsidP="00E66A6B">
                  <w:pPr>
                    <w:pStyle w:val="Testodidascalia"/>
                    <w:jc w:val="right"/>
                    <w:rPr>
                      <w:rFonts w:ascii="Times New Roman" w:hAnsi="Times New Roman" w:cs="Times New Roman"/>
                      <w:b/>
                      <w:i w:val="0"/>
                      <w:sz w:val="22"/>
                      <w:szCs w:val="22"/>
                    </w:rPr>
                  </w:pPr>
                  <w:r w:rsidRPr="00166375">
                    <w:rPr>
                      <w:rFonts w:ascii="Times New Roman" w:hAnsi="Times New Roman" w:cs="Times New Roman"/>
                      <w:b/>
                      <w:i w:val="0"/>
                      <w:sz w:val="22"/>
                      <w:szCs w:val="22"/>
                    </w:rPr>
                    <w:t>ORGANISING COMMITTEE:</w:t>
                  </w:r>
                </w:p>
                <w:p w:rsidR="00E66A6B" w:rsidRPr="00166375" w:rsidRDefault="00E66A6B" w:rsidP="00E66A6B">
                  <w:pPr>
                    <w:pStyle w:val="Testodidascalia"/>
                    <w:jc w:val="right"/>
                    <w:rPr>
                      <w:rFonts w:ascii="Times New Roman" w:hAnsi="Times New Roman" w:cs="Times New Roman"/>
                      <w:b/>
                      <w:i w:val="0"/>
                      <w:sz w:val="22"/>
                      <w:szCs w:val="22"/>
                    </w:rPr>
                  </w:pPr>
                </w:p>
                <w:p w:rsidR="00E66A6B" w:rsidRPr="00166375" w:rsidRDefault="00E66A6B" w:rsidP="00E66A6B">
                  <w:pPr>
                    <w:pStyle w:val="Testodidascalia"/>
                    <w:jc w:val="right"/>
                    <w:rPr>
                      <w:rFonts w:ascii="Times New Roman" w:hAnsi="Times New Roman" w:cs="Times New Roman"/>
                      <w:b/>
                      <w:i w:val="0"/>
                      <w:sz w:val="22"/>
                      <w:szCs w:val="22"/>
                    </w:rPr>
                  </w:pPr>
                  <w:r w:rsidRPr="00166375">
                    <w:rPr>
                      <w:rFonts w:ascii="Times New Roman" w:hAnsi="Times New Roman" w:cs="Times New Roman"/>
                      <w:b/>
                      <w:i w:val="0"/>
                      <w:sz w:val="22"/>
                      <w:szCs w:val="22"/>
                    </w:rPr>
                    <w:t>PROF. M.V. FERRONI</w:t>
                  </w:r>
                </w:p>
                <w:p w:rsidR="00E66A6B" w:rsidRPr="00166375" w:rsidRDefault="00E66A6B" w:rsidP="00E66A6B">
                  <w:pPr>
                    <w:pStyle w:val="Testodidascalia"/>
                    <w:jc w:val="right"/>
                    <w:rPr>
                      <w:rFonts w:ascii="Times New Roman" w:hAnsi="Times New Roman" w:cs="Times New Roman"/>
                      <w:b/>
                      <w:i w:val="0"/>
                      <w:sz w:val="22"/>
                      <w:szCs w:val="22"/>
                      <w:lang w:val="it-IT"/>
                    </w:rPr>
                  </w:pPr>
                  <w:r w:rsidRPr="00166375">
                    <w:rPr>
                      <w:rFonts w:ascii="Times New Roman" w:hAnsi="Times New Roman" w:cs="Times New Roman"/>
                      <w:b/>
                      <w:i w:val="0"/>
                      <w:sz w:val="22"/>
                      <w:szCs w:val="22"/>
                      <w:lang w:val="it-IT"/>
                    </w:rPr>
                    <w:t>PROF. F. GIGLIONI</w:t>
                  </w:r>
                </w:p>
                <w:p w:rsidR="00E66A6B" w:rsidRPr="00166375" w:rsidRDefault="00E66A6B" w:rsidP="00E66A6B">
                  <w:pPr>
                    <w:pStyle w:val="Testodidascalia"/>
                    <w:jc w:val="right"/>
                    <w:rPr>
                      <w:rFonts w:ascii="Times New Roman" w:hAnsi="Times New Roman" w:cs="Times New Roman"/>
                      <w:b/>
                      <w:i w:val="0"/>
                      <w:sz w:val="22"/>
                      <w:szCs w:val="22"/>
                      <w:lang w:val="it-IT"/>
                    </w:rPr>
                  </w:pPr>
                  <w:r w:rsidRPr="00166375">
                    <w:rPr>
                      <w:rFonts w:ascii="Times New Roman" w:hAnsi="Times New Roman" w:cs="Times New Roman"/>
                      <w:b/>
                      <w:i w:val="0"/>
                      <w:sz w:val="22"/>
                      <w:szCs w:val="22"/>
                      <w:lang w:val="it-IT"/>
                    </w:rPr>
                    <w:t>DR. G. ANTONELLI</w:t>
                  </w:r>
                </w:p>
                <w:p w:rsidR="00E66A6B" w:rsidRPr="00166375" w:rsidRDefault="00E66A6B" w:rsidP="00E66A6B">
                  <w:pPr>
                    <w:pStyle w:val="Testodidascalia"/>
                    <w:jc w:val="right"/>
                    <w:rPr>
                      <w:rFonts w:ascii="Times New Roman" w:hAnsi="Times New Roman" w:cs="Times New Roman"/>
                      <w:b/>
                      <w:i w:val="0"/>
                      <w:sz w:val="22"/>
                      <w:szCs w:val="22"/>
                      <w:lang w:val="it-IT"/>
                    </w:rPr>
                  </w:pPr>
                </w:p>
                <w:p w:rsidR="00E66A6B" w:rsidRPr="00166375" w:rsidRDefault="00E66A6B" w:rsidP="00E66A6B">
                  <w:pPr>
                    <w:pStyle w:val="Testodidascalia"/>
                    <w:jc w:val="right"/>
                    <w:rPr>
                      <w:rFonts w:ascii="Times New Roman" w:hAnsi="Times New Roman" w:cs="Times New Roman"/>
                      <w:b/>
                      <w:i w:val="0"/>
                      <w:sz w:val="22"/>
                      <w:szCs w:val="22"/>
                    </w:rPr>
                  </w:pPr>
                  <w:r w:rsidRPr="00166375">
                    <w:rPr>
                      <w:rFonts w:ascii="Times New Roman" w:hAnsi="Times New Roman" w:cs="Times New Roman"/>
                      <w:b/>
                      <w:i w:val="0"/>
                      <w:sz w:val="22"/>
                      <w:szCs w:val="22"/>
                    </w:rPr>
                    <w:t>For info and reservations:</w:t>
                  </w:r>
                </w:p>
                <w:p w:rsidR="00E66A6B" w:rsidRPr="00BF3DCC" w:rsidRDefault="00E66A6B" w:rsidP="00E66A6B">
                  <w:pPr>
                    <w:pStyle w:val="Testodidascalia"/>
                    <w:jc w:val="right"/>
                    <w:rPr>
                      <w:b/>
                      <w:i w:val="0"/>
                    </w:rPr>
                  </w:pPr>
                  <w:r w:rsidRPr="00166375">
                    <w:rPr>
                      <w:rFonts w:ascii="Times New Roman" w:hAnsi="Times New Roman" w:cs="Times New Roman"/>
                      <w:b/>
                      <w:i w:val="0"/>
                      <w:sz w:val="22"/>
                      <w:szCs w:val="22"/>
                    </w:rPr>
                    <w:t>giovanni.antonelli@uniroma1</w:t>
                  </w:r>
                  <w:r w:rsidRPr="00BF3DCC">
                    <w:rPr>
                      <w:b/>
                      <w:i w:val="0"/>
                    </w:rPr>
                    <w:t>.it</w:t>
                  </w:r>
                </w:p>
              </w:txbxContent>
            </v:textbox>
            <w10:wrap side="left" anchorx="page" anchory="page"/>
          </v:shape>
        </w:pict>
      </w:r>
      <w:r w:rsidR="00E723EF">
        <w:t xml:space="preserve">  </w:t>
      </w:r>
      <w:r w:rsidR="00CF1BB9">
        <w:t xml:space="preserve">   </w:t>
      </w:r>
      <w:r>
        <w:pict>
          <v:shape id="_x0000_s1382" type="#_x0000_t202" style="position:absolute;left:0;text-align:left;margin-left:563pt;margin-top:119.3pt;width:158.6pt;height:253.7pt;z-index:25166131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/>
            </v:textbox>
            <w10:wrap side="left" anchorx="page" anchory="page"/>
          </v:shape>
        </w:pict>
      </w:r>
    </w:p>
    <w:sectPr w:rsidR="00EF7DB6" w:rsidSect="00EF7DB6">
      <w:footerReference w:type="default" r:id="rId13"/>
      <w:pgSz w:w="16839" w:h="11907" w:orient="landscape"/>
      <w:pgMar w:top="864" w:right="878" w:bottom="864" w:left="87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3FB" w:rsidRDefault="00D373FB" w:rsidP="00DB2B22">
      <w:pPr>
        <w:spacing w:after="0" w:line="240" w:lineRule="auto"/>
      </w:pPr>
      <w:r>
        <w:separator/>
      </w:r>
    </w:p>
  </w:endnote>
  <w:endnote w:type="continuationSeparator" w:id="0">
    <w:p w:rsidR="00D373FB" w:rsidRDefault="00D373FB" w:rsidP="00DB2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B22" w:rsidRDefault="00DB2B22">
    <w:pPr>
      <w:pStyle w:val="Footer"/>
    </w:pPr>
    <w:r>
      <w:t>[Digitare il testo]</w:t>
    </w:r>
  </w:p>
  <w:p w:rsidR="00DB2B22" w:rsidRDefault="00DB2B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3FB" w:rsidRDefault="00D373FB" w:rsidP="00DB2B22">
      <w:pPr>
        <w:spacing w:after="0" w:line="240" w:lineRule="auto"/>
      </w:pPr>
      <w:r>
        <w:separator/>
      </w:r>
    </w:p>
  </w:footnote>
  <w:footnote w:type="continuationSeparator" w:id="0">
    <w:p w:rsidR="00D373FB" w:rsidRDefault="00D373FB" w:rsidP="00DB2B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B2F22"/>
    <w:multiLevelType w:val="hybridMultilevel"/>
    <w:tmpl w:val="DF4273F4"/>
    <w:lvl w:ilvl="0" w:tplc="C9AEC2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0C63A6"/>
    <w:multiLevelType w:val="hybridMultilevel"/>
    <w:tmpl w:val="2696D1A8"/>
    <w:lvl w:ilvl="0" w:tplc="6080A8A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3F064B"/>
    <w:multiLevelType w:val="hybridMultilevel"/>
    <w:tmpl w:val="FA16B4F4"/>
    <w:lvl w:ilvl="0" w:tplc="816EE71C">
      <w:start w:val="21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  <w:lang w:val="en-US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297487"/>
    <w:multiLevelType w:val="hybridMultilevel"/>
    <w:tmpl w:val="23C237AA"/>
    <w:lvl w:ilvl="0" w:tplc="3DA08552">
      <w:start w:val="2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6323C4"/>
    <w:multiLevelType w:val="hybridMultilevel"/>
    <w:tmpl w:val="960AA7D8"/>
    <w:lvl w:ilvl="0" w:tplc="384E84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4B75DF"/>
    <w:multiLevelType w:val="hybridMultilevel"/>
    <w:tmpl w:val="C250F7C2"/>
    <w:lvl w:ilvl="0" w:tplc="1A3249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283"/>
  <w:drawingGridHorizontalSpacing w:val="90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36865" style="mso-position-horizontal-relative:page;mso-position-vertical-relative:page" fill="f" fillcolor="white" stroke="f">
      <v:fill color="white" on="f"/>
      <v:stroke on="f"/>
      <o:colormru v:ext="edit" colors="#0049da,#003db8,#0039ac,#f90,#669,red,#eaeaea,#c7c7d9"/>
      <o:colormenu v:ext="edit" fillcolor="#0070c0" strokecolor="none" shadowcolor="#f90" extrusion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DocIDAuthor" w:val="False"/>
    <w:docVar w:name="DocIDClientMatter" w:val="False"/>
    <w:docVar w:name="DocIDDate" w:val="False"/>
    <w:docVar w:name="DocIDDateText" w:val="False"/>
    <w:docVar w:name="DocIDLibrary" w:val="True"/>
    <w:docVar w:name="DocIDType" w:val="AllPages"/>
    <w:docVar w:name="DocIDTypist" w:val="False"/>
    <w:docVar w:name="LegacyDocIDRemoved" w:val="True"/>
  </w:docVars>
  <w:rsids>
    <w:rsidRoot w:val="004B40EB"/>
    <w:rsid w:val="0000032C"/>
    <w:rsid w:val="00015B1B"/>
    <w:rsid w:val="00030D1A"/>
    <w:rsid w:val="00034C85"/>
    <w:rsid w:val="0005010D"/>
    <w:rsid w:val="00050F0B"/>
    <w:rsid w:val="00086898"/>
    <w:rsid w:val="00091569"/>
    <w:rsid w:val="000965E3"/>
    <w:rsid w:val="000C4D1B"/>
    <w:rsid w:val="000C5311"/>
    <w:rsid w:val="000F5701"/>
    <w:rsid w:val="000F5761"/>
    <w:rsid w:val="00107445"/>
    <w:rsid w:val="00165DF1"/>
    <w:rsid w:val="00166375"/>
    <w:rsid w:val="0017257B"/>
    <w:rsid w:val="001B2A3E"/>
    <w:rsid w:val="001D27AD"/>
    <w:rsid w:val="001D4217"/>
    <w:rsid w:val="001F7787"/>
    <w:rsid w:val="00200C74"/>
    <w:rsid w:val="00200CD1"/>
    <w:rsid w:val="00205527"/>
    <w:rsid w:val="00207214"/>
    <w:rsid w:val="002117D6"/>
    <w:rsid w:val="00220D3C"/>
    <w:rsid w:val="00261AF5"/>
    <w:rsid w:val="002A19A6"/>
    <w:rsid w:val="002B5931"/>
    <w:rsid w:val="002C78E9"/>
    <w:rsid w:val="002D5009"/>
    <w:rsid w:val="002D6AC1"/>
    <w:rsid w:val="002E53FF"/>
    <w:rsid w:val="002E670F"/>
    <w:rsid w:val="002E7739"/>
    <w:rsid w:val="002F1000"/>
    <w:rsid w:val="002F75AF"/>
    <w:rsid w:val="00312E4B"/>
    <w:rsid w:val="00326365"/>
    <w:rsid w:val="00360A3E"/>
    <w:rsid w:val="00364B6C"/>
    <w:rsid w:val="003761F0"/>
    <w:rsid w:val="00387795"/>
    <w:rsid w:val="003C4824"/>
    <w:rsid w:val="003E19A0"/>
    <w:rsid w:val="003E7D19"/>
    <w:rsid w:val="003F2D54"/>
    <w:rsid w:val="003F2D59"/>
    <w:rsid w:val="00414048"/>
    <w:rsid w:val="00415F5D"/>
    <w:rsid w:val="00467EFF"/>
    <w:rsid w:val="0047299B"/>
    <w:rsid w:val="00475C22"/>
    <w:rsid w:val="004864C9"/>
    <w:rsid w:val="004A0EC3"/>
    <w:rsid w:val="004A368B"/>
    <w:rsid w:val="004B14B0"/>
    <w:rsid w:val="004B1A42"/>
    <w:rsid w:val="004B40EB"/>
    <w:rsid w:val="004C306D"/>
    <w:rsid w:val="004F7CC9"/>
    <w:rsid w:val="005008BD"/>
    <w:rsid w:val="00502471"/>
    <w:rsid w:val="005066CC"/>
    <w:rsid w:val="00561FEC"/>
    <w:rsid w:val="005622B1"/>
    <w:rsid w:val="00565BDA"/>
    <w:rsid w:val="005835BB"/>
    <w:rsid w:val="00587E13"/>
    <w:rsid w:val="005B69AE"/>
    <w:rsid w:val="005D256C"/>
    <w:rsid w:val="005D29BC"/>
    <w:rsid w:val="005E3BCA"/>
    <w:rsid w:val="005F08C7"/>
    <w:rsid w:val="006057F4"/>
    <w:rsid w:val="00610343"/>
    <w:rsid w:val="0062387B"/>
    <w:rsid w:val="00647422"/>
    <w:rsid w:val="0069053F"/>
    <w:rsid w:val="006B0A70"/>
    <w:rsid w:val="006B3C94"/>
    <w:rsid w:val="006B3CCD"/>
    <w:rsid w:val="006E5A55"/>
    <w:rsid w:val="00701E77"/>
    <w:rsid w:val="00701FD8"/>
    <w:rsid w:val="007050F1"/>
    <w:rsid w:val="00762BFF"/>
    <w:rsid w:val="00765C47"/>
    <w:rsid w:val="0078119C"/>
    <w:rsid w:val="00783551"/>
    <w:rsid w:val="007844A8"/>
    <w:rsid w:val="00785A98"/>
    <w:rsid w:val="00786B65"/>
    <w:rsid w:val="007C46D3"/>
    <w:rsid w:val="007D6EC0"/>
    <w:rsid w:val="007E5B23"/>
    <w:rsid w:val="007F3156"/>
    <w:rsid w:val="007F6FE1"/>
    <w:rsid w:val="00801746"/>
    <w:rsid w:val="0080496F"/>
    <w:rsid w:val="008056C8"/>
    <w:rsid w:val="00826DFF"/>
    <w:rsid w:val="00827496"/>
    <w:rsid w:val="008324D4"/>
    <w:rsid w:val="00833178"/>
    <w:rsid w:val="00834230"/>
    <w:rsid w:val="008654B4"/>
    <w:rsid w:val="00877834"/>
    <w:rsid w:val="00884449"/>
    <w:rsid w:val="00892D10"/>
    <w:rsid w:val="00932958"/>
    <w:rsid w:val="00934A0A"/>
    <w:rsid w:val="00957309"/>
    <w:rsid w:val="00961C00"/>
    <w:rsid w:val="00973A11"/>
    <w:rsid w:val="009D1FC6"/>
    <w:rsid w:val="009E4D85"/>
    <w:rsid w:val="009F4C85"/>
    <w:rsid w:val="009F4E99"/>
    <w:rsid w:val="00A1637E"/>
    <w:rsid w:val="00A201A1"/>
    <w:rsid w:val="00A22DB0"/>
    <w:rsid w:val="00A62DC0"/>
    <w:rsid w:val="00A70945"/>
    <w:rsid w:val="00A77339"/>
    <w:rsid w:val="00A85905"/>
    <w:rsid w:val="00A861A4"/>
    <w:rsid w:val="00AB3957"/>
    <w:rsid w:val="00AC5166"/>
    <w:rsid w:val="00AE366C"/>
    <w:rsid w:val="00AE4F4D"/>
    <w:rsid w:val="00AE6159"/>
    <w:rsid w:val="00AE782A"/>
    <w:rsid w:val="00B05F5A"/>
    <w:rsid w:val="00B0617F"/>
    <w:rsid w:val="00B15393"/>
    <w:rsid w:val="00B36A82"/>
    <w:rsid w:val="00B415FF"/>
    <w:rsid w:val="00B44FFA"/>
    <w:rsid w:val="00B56277"/>
    <w:rsid w:val="00B71342"/>
    <w:rsid w:val="00B75340"/>
    <w:rsid w:val="00B77103"/>
    <w:rsid w:val="00B93F21"/>
    <w:rsid w:val="00BA0A0B"/>
    <w:rsid w:val="00BB1D47"/>
    <w:rsid w:val="00BC5313"/>
    <w:rsid w:val="00BD4A1B"/>
    <w:rsid w:val="00BE742F"/>
    <w:rsid w:val="00BF3DCC"/>
    <w:rsid w:val="00C3361C"/>
    <w:rsid w:val="00C44CD1"/>
    <w:rsid w:val="00C52E4D"/>
    <w:rsid w:val="00C5377C"/>
    <w:rsid w:val="00C86F7A"/>
    <w:rsid w:val="00CC2B2C"/>
    <w:rsid w:val="00CD11C6"/>
    <w:rsid w:val="00CE1915"/>
    <w:rsid w:val="00CF1BB9"/>
    <w:rsid w:val="00CF45C2"/>
    <w:rsid w:val="00D072C1"/>
    <w:rsid w:val="00D373FB"/>
    <w:rsid w:val="00D40626"/>
    <w:rsid w:val="00D41C3C"/>
    <w:rsid w:val="00D449C4"/>
    <w:rsid w:val="00D51305"/>
    <w:rsid w:val="00D5423E"/>
    <w:rsid w:val="00D77D48"/>
    <w:rsid w:val="00DA6528"/>
    <w:rsid w:val="00DB2B22"/>
    <w:rsid w:val="00DB4800"/>
    <w:rsid w:val="00DB5A66"/>
    <w:rsid w:val="00DE0489"/>
    <w:rsid w:val="00DE22A0"/>
    <w:rsid w:val="00DF7CF8"/>
    <w:rsid w:val="00E07C17"/>
    <w:rsid w:val="00E149DE"/>
    <w:rsid w:val="00E63A16"/>
    <w:rsid w:val="00E65D7A"/>
    <w:rsid w:val="00E66A6B"/>
    <w:rsid w:val="00E723EF"/>
    <w:rsid w:val="00E83B2D"/>
    <w:rsid w:val="00E853FC"/>
    <w:rsid w:val="00E92890"/>
    <w:rsid w:val="00E94054"/>
    <w:rsid w:val="00EC7EE1"/>
    <w:rsid w:val="00ED3C50"/>
    <w:rsid w:val="00EE1CA1"/>
    <w:rsid w:val="00EE527A"/>
    <w:rsid w:val="00EE6B88"/>
    <w:rsid w:val="00EF7DB6"/>
    <w:rsid w:val="00F10D41"/>
    <w:rsid w:val="00F171BD"/>
    <w:rsid w:val="00F22474"/>
    <w:rsid w:val="00F54E98"/>
    <w:rsid w:val="00F67F65"/>
    <w:rsid w:val="00F72F59"/>
    <w:rsid w:val="00F802F1"/>
    <w:rsid w:val="00FC269E"/>
    <w:rsid w:val="00FD67D9"/>
    <w:rsid w:val="00FF2356"/>
    <w:rsid w:val="00FF5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 style="mso-position-horizontal-relative:page;mso-position-vertical-relative:page" fill="f" fillcolor="white" stroke="f">
      <v:fill color="white" on="f"/>
      <v:stroke on="f"/>
      <o:colormru v:ext="edit" colors="#0049da,#003db8,#0039ac,#f90,#669,red,#eaeaea,#c7c7d9"/>
      <o:colormenu v:ext="edit" fillcolor="#0070c0" strokecolor="none" shadowcolor="#f90" extrusion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0"/>
        <o:entry new="5" old="0"/>
        <o:entry new="6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F08C7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Heading1">
    <w:name w:val="heading 1"/>
    <w:next w:val="Normal"/>
    <w:qFormat/>
    <w:rsid w:val="005F08C7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Heading2">
    <w:name w:val="heading 2"/>
    <w:basedOn w:val="Heading1"/>
    <w:next w:val="Normal"/>
    <w:qFormat/>
    <w:rsid w:val="005F08C7"/>
    <w:pPr>
      <w:spacing w:after="120"/>
      <w:outlineLvl w:val="1"/>
    </w:pPr>
    <w:rPr>
      <w:i/>
      <w:sz w:val="24"/>
      <w:szCs w:val="24"/>
    </w:rPr>
  </w:style>
  <w:style w:type="paragraph" w:styleId="Heading3">
    <w:name w:val="heading 3"/>
    <w:basedOn w:val="Heading1"/>
    <w:next w:val="Normal"/>
    <w:qFormat/>
    <w:rsid w:val="005F08C7"/>
    <w:pPr>
      <w:outlineLvl w:val="2"/>
    </w:pPr>
    <w:rPr>
      <w:b w:val="0"/>
      <w:smallCaps/>
      <w:sz w:val="24"/>
      <w:szCs w:val="24"/>
    </w:rPr>
  </w:style>
  <w:style w:type="paragraph" w:styleId="Heading4">
    <w:name w:val="heading 4"/>
    <w:basedOn w:val="Heading1"/>
    <w:qFormat/>
    <w:rsid w:val="005F08C7"/>
    <w:pPr>
      <w:outlineLvl w:val="3"/>
    </w:pPr>
    <w:rPr>
      <w:color w:val="auto"/>
    </w:rPr>
  </w:style>
  <w:style w:type="paragraph" w:styleId="Heading7">
    <w:name w:val="heading 7"/>
    <w:qFormat/>
    <w:rsid w:val="005F08C7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sid w:val="005F08C7"/>
    <w:rPr>
      <w:color w:val="0000FF"/>
      <w:u w:val="single"/>
    </w:rPr>
  </w:style>
  <w:style w:type="character" w:styleId="FollowedHyperlink">
    <w:name w:val="FollowedHyperlink"/>
    <w:basedOn w:val="DefaultParagraphFont"/>
    <w:rsid w:val="005F08C7"/>
    <w:rPr>
      <w:color w:val="800080"/>
      <w:u w:val="single"/>
    </w:rPr>
  </w:style>
  <w:style w:type="character" w:customStyle="1" w:styleId="BodyTextChar">
    <w:name w:val="Body Text Char"/>
    <w:basedOn w:val="DefaultParagraphFont"/>
    <w:rsid w:val="005F08C7"/>
  </w:style>
  <w:style w:type="paragraph" w:styleId="BodyText">
    <w:name w:val="Body Text"/>
    <w:basedOn w:val="Normal"/>
    <w:link w:val="BodyTextChar1"/>
    <w:rsid w:val="005F08C7"/>
    <w:pPr>
      <w:jc w:val="left"/>
    </w:pPr>
    <w:rPr>
      <w:color w:val="auto"/>
      <w:sz w:val="22"/>
      <w:szCs w:val="22"/>
    </w:rPr>
  </w:style>
  <w:style w:type="paragraph" w:styleId="BodyText2">
    <w:name w:val="Body Text 2"/>
    <w:basedOn w:val="Normal"/>
    <w:rsid w:val="005F08C7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Corpodeltesto1">
    <w:name w:val="Corpo del testo 1"/>
    <w:rsid w:val="005F08C7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Indirizzo">
    <w:name w:val="Indirizzo"/>
    <w:basedOn w:val="Normal"/>
    <w:rsid w:val="005F08C7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Slogan">
    <w:name w:val="Slogan"/>
    <w:rsid w:val="005F08C7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Indirizzo2">
    <w:name w:val="Indirizzo 2"/>
    <w:rsid w:val="005F08C7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Testodidascalia">
    <w:name w:val="Testo didascalia"/>
    <w:basedOn w:val="Normal"/>
    <w:rsid w:val="005F08C7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Nomesociet">
    <w:name w:val="Nome società"/>
    <w:next w:val="Normal"/>
    <w:rsid w:val="005F08C7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BodyTextChar1">
    <w:name w:val="Body Text Char1"/>
    <w:basedOn w:val="DefaultParagraphFont"/>
    <w:link w:val="BodyText"/>
    <w:locked/>
    <w:rsid w:val="005F08C7"/>
    <w:rPr>
      <w:kern w:val="28"/>
      <w:sz w:val="22"/>
      <w:szCs w:val="22"/>
      <w:lang w:val="en-US" w:eastAsia="en-US" w:bidi="en-US"/>
    </w:rPr>
  </w:style>
  <w:style w:type="table" w:customStyle="1" w:styleId="Tabellanormale1">
    <w:name w:val="Tabella normale1"/>
    <w:semiHidden/>
    <w:rsid w:val="005F08C7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6103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DB2B22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rsid w:val="00DB2B22"/>
    <w:rPr>
      <w:color w:val="000000"/>
      <w:kern w:val="28"/>
      <w:sz w:val="18"/>
      <w:szCs w:val="18"/>
      <w:lang w:val="en-US" w:eastAsia="en-US"/>
    </w:rPr>
  </w:style>
  <w:style w:type="paragraph" w:styleId="Footer">
    <w:name w:val="footer"/>
    <w:basedOn w:val="Normal"/>
    <w:link w:val="FooterChar"/>
    <w:uiPriority w:val="99"/>
    <w:rsid w:val="00DB2B22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2B22"/>
    <w:rPr>
      <w:color w:val="000000"/>
      <w:kern w:val="28"/>
      <w:sz w:val="18"/>
      <w:szCs w:val="18"/>
      <w:lang w:val="en-US" w:eastAsia="en-US"/>
    </w:rPr>
  </w:style>
  <w:style w:type="paragraph" w:styleId="ListParagraph">
    <w:name w:val="List Paragraph"/>
    <w:basedOn w:val="Normal"/>
    <w:uiPriority w:val="34"/>
    <w:qFormat/>
    <w:rsid w:val="0095730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val="it-IT"/>
    </w:rPr>
  </w:style>
  <w:style w:type="table" w:styleId="TableGrid">
    <w:name w:val="Table Grid"/>
    <w:basedOn w:val="TableNormal"/>
    <w:rsid w:val="000965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ID">
    <w:name w:val="DocID"/>
    <w:basedOn w:val="DefaultParagraphFont"/>
    <w:rsid w:val="002F1000"/>
    <w:rPr>
      <w:rFonts w:ascii="Arial" w:hAnsi="Arial" w:cs="Arial"/>
      <w:b w:val="0"/>
      <w:i w:val="0"/>
      <w:caps w:val="0"/>
      <w:vanish w:val="0"/>
      <w:color w:val="000000"/>
      <w:sz w:val="16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83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i\AppData\Roaming\Microsoft\Templates\Brochure.dot" TargetMode="External"/></Relationships>
</file>

<file path=word/theme/theme1.xml><?xml version="1.0" encoding="utf-8"?>
<a:theme xmlns:a="http://schemas.openxmlformats.org/drawingml/2006/main" name="Tema di Offic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F4F743-1AF9-4888-81C5-DFCD6AC74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</Template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</dc:creator>
  <cp:lastModifiedBy>Christopher Yukins</cp:lastModifiedBy>
  <cp:revision>3</cp:revision>
  <cp:lastPrinted>2003-03-13T14:21:00Z</cp:lastPrinted>
  <dcterms:created xsi:type="dcterms:W3CDTF">2019-02-24T12:23:00Z</dcterms:created>
  <dcterms:modified xsi:type="dcterms:W3CDTF">2019-02-24T12:23:00Z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TC060874601040</vt:lpwstr>
  </property>
  <property fmtid="{D5CDD505-2E9C-101B-9397-08002B2CF9AE}" pid="3" name="DocID">
    <vt:lpwstr>U.S. - E. U. Env. Coll. Program.docx</vt:lpwstr>
  </property>
</Properties>
</file>